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7BF" w:rsidRDefault="002177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7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1F5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07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RYAN JAMES TRAVER OF HARTSVILLE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077A" w:rsidRPr="00551626" w:rsidRDefault="00501F58" w:rsidP="000D0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D077A" w:rsidRPr="00551626">
        <w:rPr>
          <w:color w:val="000000" w:themeColor="text1"/>
          <w:u w:color="000000" w:themeColor="text1"/>
        </w:rPr>
        <w:t xml:space="preserve">the members of the South Carolina House of Representatives are pleased to learn that </w:t>
      </w:r>
      <w:r w:rsidR="000D077A">
        <w:rPr>
          <w:color w:val="000000" w:themeColor="text1"/>
          <w:u w:color="000000" w:themeColor="text1"/>
        </w:rPr>
        <w:t xml:space="preserve">Ryan James Traver </w:t>
      </w:r>
      <w:r w:rsidR="000D077A" w:rsidRPr="00551626">
        <w:rPr>
          <w:color w:val="000000" w:themeColor="text1"/>
          <w:u w:color="000000" w:themeColor="text1"/>
        </w:rPr>
        <w:t xml:space="preserve">of Troop </w:t>
      </w:r>
      <w:r w:rsidR="000D077A">
        <w:rPr>
          <w:color w:val="000000" w:themeColor="text1"/>
          <w:u w:color="000000" w:themeColor="text1"/>
        </w:rPr>
        <w:t>523</w:t>
      </w:r>
      <w:r w:rsidR="000D077A" w:rsidRPr="00551626">
        <w:rPr>
          <w:color w:val="000000" w:themeColor="text1"/>
          <w:u w:color="000000" w:themeColor="text1"/>
        </w:rPr>
        <w:t xml:space="preserve"> of the Pee Dee Area Council has successfully completed the requirements for the rank of Eagle Scout; and </w:t>
      </w:r>
    </w:p>
    <w:p w:rsidR="000D077A" w:rsidRDefault="000D077A" w:rsidP="000D0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77A" w:rsidRDefault="000D077A" w:rsidP="000D0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0D077A" w:rsidRPr="00551626" w:rsidRDefault="000D077A" w:rsidP="000D0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77A" w:rsidRPr="00551626" w:rsidRDefault="000D077A" w:rsidP="000D0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0D077A" w:rsidRDefault="000D077A" w:rsidP="000D0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77A" w:rsidRPr="00551626" w:rsidRDefault="000D077A" w:rsidP="000D0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0D077A">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0D077A" w:rsidRDefault="000D077A" w:rsidP="000D0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77A" w:rsidRPr="00551626" w:rsidRDefault="000D077A" w:rsidP="000D0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0D077A" w:rsidRDefault="000D077A" w:rsidP="000D0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F58" w:rsidRDefault="000D077A" w:rsidP="000D0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Ryan James Traver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501F58">
        <w:t>.  Now, therefore,</w:t>
      </w:r>
    </w:p>
    <w:p w:rsidR="00501F58" w:rsidRDefault="00501F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F58" w:rsidRDefault="00501F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01F58" w:rsidRDefault="00501F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77A" w:rsidRDefault="00501F58" w:rsidP="000D0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0D077A">
        <w:t xml:space="preserve"> </w:t>
      </w:r>
      <w:r w:rsidR="000D077A" w:rsidRPr="00551626">
        <w:rPr>
          <w:color w:val="000000" w:themeColor="text1"/>
          <w:u w:color="000000" w:themeColor="text1"/>
        </w:rPr>
        <w:t xml:space="preserve">the members of the South Carolina House of Representatives, by this resolution, recognize and honor </w:t>
      </w:r>
      <w:r w:rsidR="000D077A">
        <w:rPr>
          <w:color w:val="000000" w:themeColor="text1"/>
          <w:u w:color="000000" w:themeColor="text1"/>
        </w:rPr>
        <w:t xml:space="preserve">Ryan James Traver of Hartsville </w:t>
      </w:r>
      <w:r w:rsidR="000D077A"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0D077A" w:rsidRDefault="000D077A" w:rsidP="000D0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F58" w:rsidRDefault="000D077A" w:rsidP="000D0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Ryan James Traver</w:t>
      </w:r>
      <w:r w:rsidRPr="00551626">
        <w:rPr>
          <w:color w:val="000000" w:themeColor="text1"/>
          <w:u w:color="000000" w:themeColor="text1"/>
        </w:rPr>
        <w:t>.</w:t>
      </w:r>
    </w:p>
    <w:p w:rsidR="00866B4F" w:rsidRDefault="000D07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77BF" w:rsidRDefault="002177BF" w:rsidP="002177BF">
      <w:pPr>
        <w:suppressAutoHyphens/>
      </w:pPr>
    </w:p>
    <w:sectPr w:rsidR="002177BF" w:rsidSect="002177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1F58" w:rsidRDefault="00501F58" w:rsidP="009F0C77">
      <w:r>
        <w:separator/>
      </w:r>
    </w:p>
  </w:endnote>
  <w:endnote w:type="continuationSeparator" w:id="0">
    <w:p w:rsidR="00501F58" w:rsidRDefault="00501F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9852DFC-D0E2-4F86-8D6D-6964B9BEFB4A}"/>
    <w:embedBold r:id="rId2" w:fontKey="{C816CFF8-1AE1-41CB-A1FE-1D3E853FE55A}"/>
  </w:font>
  <w:font w:name="Calibri">
    <w:panose1 w:val="020F0502020204030204"/>
    <w:charset w:val="00"/>
    <w:family w:val="swiss"/>
    <w:pitch w:val="variable"/>
    <w:sig w:usb0="E00002FF" w:usb1="4000ACFF" w:usb2="00000001" w:usb3="00000000" w:csb0="0000019F" w:csb1="00000000"/>
    <w:embedRegular r:id="rId3" w:fontKey="{D7BBFD91-594B-484A-B4C5-C8096606AB03}"/>
  </w:font>
  <w:font w:name="Segoe UI">
    <w:panose1 w:val="020B0502040204020203"/>
    <w:charset w:val="00"/>
    <w:family w:val="swiss"/>
    <w:pitch w:val="variable"/>
    <w:sig w:usb0="E10022FF" w:usb1="C000E47F" w:usb2="00000029" w:usb3="00000000" w:csb0="000001DF" w:csb1="00000000"/>
    <w:embedRegular r:id="rId4" w:fontKey="{3FFD7EFB-0CC3-41AA-8F2A-1DBF264E7BB1}"/>
  </w:font>
  <w:font w:name="Cambria">
    <w:panose1 w:val="02040503050406030204"/>
    <w:charset w:val="00"/>
    <w:family w:val="roman"/>
    <w:pitch w:val="variable"/>
    <w:sig w:usb0="E00002FF" w:usb1="400004FF" w:usb2="00000000" w:usb3="00000000" w:csb0="0000019F" w:csb1="00000000"/>
    <w:embedRegular r:id="rId5" w:fontKey="{439B8F8F-120D-46A3-BCD1-5997A2C906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B4F" w:rsidRPr="002177BF" w:rsidRDefault="002177BF" w:rsidP="002177BF">
    <w:pPr>
      <w:pStyle w:val="Footer"/>
      <w:tabs>
        <w:tab w:val="clear" w:pos="4680"/>
        <w:tab w:val="clear" w:pos="9360"/>
        <w:tab w:val="center" w:pos="2995"/>
      </w:tabs>
      <w:spacing w:before="120"/>
    </w:pPr>
    <w:r>
      <w:t>[3903]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1F58" w:rsidRDefault="00501F58" w:rsidP="009F0C77">
      <w:r>
        <w:separator/>
      </w:r>
    </w:p>
  </w:footnote>
  <w:footnote w:type="continuationSeparator" w:id="0">
    <w:p w:rsidR="00501F58" w:rsidRDefault="00501F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97SD19"/>
    <w:docVar w:name="CoverBillType" w:val="r"/>
    <w:docVar w:name="DocPath" w:val="L:\Council\bills\GM\25297SD19.DOCX"/>
    <w:docVar w:name="dvBillNumber" w:val="3903"/>
    <w:docVar w:name="dvBillNumberPrefix" w:val="H. "/>
    <w:docVar w:name="dvOriginalBody" w:val="House"/>
    <w:docVar w:name="dvSteno" w:val="GM"/>
    <w:docVar w:name="NameofBody" w:val="h"/>
    <w:docVar w:name="vGroup2" w:val="Council"/>
  </w:docVars>
  <w:rsids>
    <w:rsidRoot w:val="00501F58"/>
    <w:rsid w:val="00011869"/>
    <w:rsid w:val="00015CD6"/>
    <w:rsid w:val="000D077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77B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050A"/>
    <w:rsid w:val="004E7D54"/>
    <w:rsid w:val="00501F58"/>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009D3"/>
    <w:rsid w:val="008362E8"/>
    <w:rsid w:val="0085786E"/>
    <w:rsid w:val="00866B4F"/>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CC6B73-15A3-4707-81A4-65F1D865F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07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077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5DC4D-5177-4E52-A58C-3E85635E4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2</Pages>
  <Words>431</Words>
  <Characters>2164</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3903 Text of Previous Version (Feb. 6, 2019) - South Carolina Legislature Online</dc:title>
  <dc:creator>Gail Moore</dc:creator>
  <cp:lastModifiedBy>S Volk</cp:lastModifiedBy>
  <cp:revision>2</cp:revision>
  <cp:lastPrinted>2019-01-10T15:38:00Z</cp:lastPrinted>
  <dcterms:created xsi:type="dcterms:W3CDTF">2019-02-06T16:26:00Z</dcterms:created>
  <dcterms:modified xsi:type="dcterms:W3CDTF">2019-02-06T16:26:00Z</dcterms:modified>
</cp:coreProperties>
</file>