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EED" w:rsidRDefault="00797EED" w:rsidP="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238E" w:rsidRDefault="00C6238E" w:rsidP="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RDefault="00C6238E" w:rsidP="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RDefault="00C6238E" w:rsidP="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RDefault="00C6238E" w:rsidP="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RDefault="00C6238E" w:rsidP="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38E" w:rsidRDefault="00C6238E" w:rsidP="00C6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4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A73A01">
        <w:t>14</w:t>
      </w:r>
      <w:r>
        <w:t xml:space="preserve">, ARTICLE </w:t>
      </w:r>
      <w:r w:rsidR="00A73A01">
        <w:t xml:space="preserve">XVII </w:t>
      </w:r>
      <w:r>
        <w:t xml:space="preserve">OF THE CONSTITUTION OF SOUTH CAROLINA, 1895, RELATING TO </w:t>
      </w:r>
      <w:r w:rsidR="00A73A01" w:rsidRPr="00AC0412">
        <w:rPr>
          <w:color w:val="000000" w:themeColor="text1"/>
          <w:u w:color="000000" w:themeColor="text1"/>
        </w:rPr>
        <w:t>CITIZENS DEEMED SUI JURIS AND RESTRICTIONS REGARDING THE SALE OF ALCOHOLIC BEVERAGES, SO AS TO ALLOW THE GENERAL ASSEMBLY TO RESTRICT THE SALE</w:t>
      </w:r>
      <w:r w:rsidR="00637839">
        <w:rPr>
          <w:color w:val="000000" w:themeColor="text1"/>
          <w:u w:color="000000" w:themeColor="text1"/>
        </w:rPr>
        <w:t>, PURCHASE, OR POSSESSION</w:t>
      </w:r>
      <w:r w:rsidR="00A73A01" w:rsidRPr="00AC0412">
        <w:rPr>
          <w:color w:val="000000" w:themeColor="text1"/>
          <w:u w:color="000000" w:themeColor="text1"/>
        </w:rPr>
        <w:t xml:space="preserve"> OF TOBACCO PRODUCTS</w:t>
      </w:r>
      <w:r w:rsidR="00637839">
        <w:rPr>
          <w:color w:val="000000" w:themeColor="text1"/>
          <w:u w:color="000000" w:themeColor="text1"/>
        </w:rPr>
        <w:t xml:space="preserve">, CIGARETTES, </w:t>
      </w:r>
      <w:r w:rsidR="00A73A01" w:rsidRPr="00AC0412">
        <w:rPr>
          <w:color w:val="000000" w:themeColor="text1"/>
          <w:u w:color="000000" w:themeColor="text1"/>
        </w:rPr>
        <w:t xml:space="preserve">AND </w:t>
      </w:r>
      <w:r w:rsidR="007B69E1">
        <w:rPr>
          <w:color w:val="000000" w:themeColor="text1"/>
          <w:u w:color="000000" w:themeColor="text1"/>
        </w:rPr>
        <w:t>ALTERNATIVE NICOTINE PRODUCTS BY</w:t>
      </w:r>
      <w:r w:rsidR="00A73A01" w:rsidRPr="00AC0412">
        <w:rPr>
          <w:color w:val="000000" w:themeColor="text1"/>
          <w:u w:color="000000" w:themeColor="text1"/>
        </w:rPr>
        <w:t xml:space="preserve"> PERSONS UNTIL AGE TWENTY</w:t>
      </w:r>
      <w:r w:rsidR="00D64830">
        <w:rPr>
          <w:color w:val="000000" w:themeColor="text1"/>
          <w:u w:color="000000" w:themeColor="text1"/>
        </w:rPr>
        <w:noBreakHyphen/>
      </w:r>
      <w:r w:rsidR="00A73A01" w:rsidRPr="00AC0412">
        <w:rPr>
          <w:color w:val="000000" w:themeColor="text1"/>
          <w:u w:color="000000" w:themeColor="text1"/>
        </w:rPr>
        <w:t>ONE.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1A3431" w:rsidRPr="00AC0412">
        <w:rPr>
          <w:color w:val="000000" w:themeColor="text1"/>
          <w:u w:color="000000" w:themeColor="text1"/>
        </w:rPr>
        <w:t>14, Article XVII of the Constitution of this State be amended to read:</w:t>
      </w: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3431" w:rsidRPr="00AC0412">
        <w:rPr>
          <w:color w:val="000000" w:themeColor="text1"/>
          <w:u w:color="000000" w:themeColor="text1"/>
        </w:rPr>
        <w:t>“Every citizen who is eighteen years of age or older, not laboring under disabilities prescribed in this Constitution or otherwise established by law, shall be deemed sui juris and endowed with full legal rights and responsibilities, provided, that the General Assembly may restrict the sale of alcoholic beverages</w:t>
      </w:r>
      <w:r w:rsidR="001A3431" w:rsidRPr="00AC0412">
        <w:rPr>
          <w:color w:val="000000" w:themeColor="text1"/>
          <w:u w:val="single" w:color="000000" w:themeColor="text1"/>
        </w:rPr>
        <w:t>, tobacco products,</w:t>
      </w:r>
      <w:r w:rsidR="00637839">
        <w:rPr>
          <w:color w:val="000000" w:themeColor="text1"/>
          <w:u w:val="single" w:color="000000" w:themeColor="text1"/>
        </w:rPr>
        <w:t xml:space="preserve"> cigarettes, </w:t>
      </w:r>
      <w:r w:rsidR="001A3431" w:rsidRPr="00AC0412">
        <w:rPr>
          <w:color w:val="000000" w:themeColor="text1"/>
          <w:u w:val="single" w:color="000000" w:themeColor="text1"/>
        </w:rPr>
        <w:t>and alternative nicotine products</w:t>
      </w:r>
      <w:r w:rsidR="001A3431" w:rsidRPr="00AC0412">
        <w:rPr>
          <w:color w:val="000000" w:themeColor="text1"/>
          <w:u w:color="000000" w:themeColor="text1"/>
        </w:rPr>
        <w:t xml:space="preserve"> to</w:t>
      </w:r>
      <w:r w:rsidR="00637839">
        <w:rPr>
          <w:color w:val="000000" w:themeColor="text1"/>
          <w:u w:val="single" w:color="000000" w:themeColor="text1"/>
        </w:rPr>
        <w:t>, and the purchase or possession of these products by</w:t>
      </w:r>
      <w:r w:rsidR="001A3431" w:rsidRPr="00AC0412">
        <w:rPr>
          <w:color w:val="000000" w:themeColor="text1"/>
          <w:u w:color="000000" w:themeColor="text1"/>
        </w:rPr>
        <w:t xml:space="preserve"> persons until age twenty</w:t>
      </w:r>
      <w:r w:rsidR="00D64830">
        <w:rPr>
          <w:color w:val="000000" w:themeColor="text1"/>
          <w:u w:color="000000" w:themeColor="text1"/>
        </w:rPr>
        <w:noBreakHyphen/>
      </w:r>
      <w:r w:rsidR="001A3431" w:rsidRPr="00AC0412">
        <w:rPr>
          <w:color w:val="000000" w:themeColor="text1"/>
          <w:u w:color="000000" w:themeColor="text1"/>
        </w:rPr>
        <w:t>one.”</w:t>
      </w: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431">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3431" w:rsidRPr="00AC0412">
        <w:rPr>
          <w:color w:val="000000" w:themeColor="text1"/>
          <w:u w:color="000000" w:themeColor="text1"/>
        </w:rPr>
        <w:t xml:space="preserve">“Must Section 14, Article XVII of the Constitution of this State, relating to citizens deemed sui juris and restrictions regarding the </w:t>
      </w:r>
      <w:r w:rsidR="001A3431" w:rsidRPr="00AC0412">
        <w:rPr>
          <w:color w:val="000000" w:themeColor="text1"/>
          <w:u w:color="000000" w:themeColor="text1"/>
        </w:rPr>
        <w:lastRenderedPageBreak/>
        <w:t>sale of alcoholic beverages be amended so as to allow the General Assembly to restrict the sale of tobacco products</w:t>
      </w:r>
      <w:r w:rsidR="00637839">
        <w:rPr>
          <w:color w:val="000000" w:themeColor="text1"/>
          <w:u w:color="000000" w:themeColor="text1"/>
        </w:rPr>
        <w:t>, cigarettes,</w:t>
      </w:r>
      <w:r w:rsidR="001A3431" w:rsidRPr="00AC0412">
        <w:rPr>
          <w:color w:val="000000" w:themeColor="text1"/>
          <w:u w:color="000000" w:themeColor="text1"/>
        </w:rPr>
        <w:t xml:space="preserve"> and alternative nicotine products to</w:t>
      </w:r>
      <w:r w:rsidR="00637839">
        <w:rPr>
          <w:color w:val="000000" w:themeColor="text1"/>
          <w:u w:color="000000" w:themeColor="text1"/>
        </w:rPr>
        <w:t>, and the purchase or possession of these products by</w:t>
      </w:r>
      <w:r w:rsidR="001A3431" w:rsidRPr="00AC0412">
        <w:rPr>
          <w:color w:val="000000" w:themeColor="text1"/>
          <w:u w:color="000000" w:themeColor="text1"/>
        </w:rPr>
        <w:t xml:space="preserve"> persons until age twenty</w:t>
      </w:r>
      <w:r w:rsidR="00D64830">
        <w:rPr>
          <w:color w:val="000000" w:themeColor="text1"/>
          <w:u w:color="000000" w:themeColor="text1"/>
        </w:rPr>
        <w:noBreakHyphen/>
      </w:r>
      <w:r w:rsidR="001A3431" w:rsidRPr="00AC0412">
        <w:rPr>
          <w:color w:val="000000" w:themeColor="text1"/>
          <w:u w:color="000000" w:themeColor="text1"/>
        </w:rPr>
        <w:t>one?</w:t>
      </w:r>
    </w:p>
    <w:p w:rsidR="00DA44AF" w:rsidRDefault="00DA4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AF" w:rsidRDefault="00DA44AF" w:rsidP="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A44AF" w:rsidRDefault="00DA44AF" w:rsidP="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A44AF" w:rsidRDefault="00DA44AF" w:rsidP="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A44AF" w:rsidRDefault="00DA44AF" w:rsidP="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A44AF" w:rsidRPr="00DA44AF" w:rsidRDefault="00DA44AF" w:rsidP="00DA4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64830" w:rsidRPr="00D64830">
        <w:t>‘</w:t>
      </w:r>
      <w:r>
        <w:t>Yes</w:t>
      </w:r>
      <w:r w:rsidR="00D64830" w:rsidRPr="00D64830">
        <w:t>’</w:t>
      </w:r>
      <w:r>
        <w:t xml:space="preserve">, and those voting against the question shall deposit a ballot with a check or cross mark in the square after the word </w:t>
      </w:r>
      <w:r w:rsidR="00D64830" w:rsidRPr="00D64830">
        <w:t>‘</w:t>
      </w:r>
      <w:r>
        <w:t>No</w:t>
      </w:r>
      <w:r w:rsidR="00D64830" w:rsidRPr="00D64830">
        <w:t>’</w:t>
      </w:r>
      <w:r>
        <w:t>.”</w:t>
      </w:r>
    </w:p>
    <w:p w:rsidR="004B798E" w:rsidRDefault="00D648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EED" w:rsidRDefault="00797EED" w:rsidP="00797EED">
      <w:pPr>
        <w:suppressAutoHyphens/>
      </w:pPr>
    </w:p>
    <w:sectPr w:rsidR="00797EED" w:rsidSect="00797E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AF" w:rsidRDefault="00DA44AF" w:rsidP="009F0C77">
      <w:r>
        <w:separator/>
      </w:r>
    </w:p>
  </w:endnote>
  <w:endnote w:type="continuationSeparator" w:id="0">
    <w:p w:rsidR="00DA44AF" w:rsidRDefault="00DA4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834669-0342-4DB6-A414-65AC929C48CF}"/>
    <w:embedBold r:id="rId2" w:fontKey="{48901A72-CF8F-477F-8272-F9E54359B79D}"/>
  </w:font>
  <w:font w:name="Calibri">
    <w:panose1 w:val="020F0502020204030204"/>
    <w:charset w:val="00"/>
    <w:family w:val="swiss"/>
    <w:pitch w:val="variable"/>
    <w:sig w:usb0="E00002FF" w:usb1="4000ACFF" w:usb2="00000001" w:usb3="00000000" w:csb0="0000019F" w:csb1="00000000"/>
    <w:embedRegular r:id="rId3" w:fontKey="{F3210219-8FBB-4197-AF13-1F929222C4F5}"/>
  </w:font>
  <w:font w:name="Segoe UI">
    <w:panose1 w:val="020B0502040204020203"/>
    <w:charset w:val="00"/>
    <w:family w:val="swiss"/>
    <w:pitch w:val="variable"/>
    <w:sig w:usb0="E10022FF" w:usb1="C000E47F" w:usb2="00000029" w:usb3="00000000" w:csb0="000001DF" w:csb1="00000000"/>
    <w:embedRegular r:id="rId4" w:fontKey="{A4852854-F811-4AAE-A2EF-DC358DCA7747}"/>
  </w:font>
  <w:font w:name="Wingdings">
    <w:panose1 w:val="05000000000000000000"/>
    <w:charset w:val="02"/>
    <w:family w:val="auto"/>
    <w:pitch w:val="variable"/>
    <w:sig w:usb0="00000000" w:usb1="10000000" w:usb2="00000000" w:usb3="00000000" w:csb0="80000000" w:csb1="00000000"/>
    <w:embedRegular r:id="rId5" w:fontKey="{9A04552A-440A-4A38-958C-A8E8F3C8102A}"/>
  </w:font>
  <w:font w:name="Cambria">
    <w:panose1 w:val="02040503050406030204"/>
    <w:charset w:val="00"/>
    <w:family w:val="roman"/>
    <w:pitch w:val="variable"/>
    <w:sig w:usb0="E00002FF" w:usb1="400004FF" w:usb2="00000000" w:usb3="00000000" w:csb0="0000019F" w:csb1="00000000"/>
    <w:embedRegular r:id="rId6" w:fontKey="{CAC49D78-BCE7-4904-B2EA-A55D0B8A28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98E" w:rsidRPr="00797EED" w:rsidRDefault="00797EED" w:rsidP="00797EED">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AF" w:rsidRDefault="00DA44AF" w:rsidP="009F0C77">
      <w:r>
        <w:separator/>
      </w:r>
    </w:p>
  </w:footnote>
  <w:footnote w:type="continuationSeparator" w:id="0">
    <w:p w:rsidR="00DA44AF" w:rsidRDefault="00DA4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2ZW19"/>
    <w:docVar w:name="CoverBillType" w:val="h"/>
    <w:docVar w:name="DocPath" w:val="L:\Council\bills\CC\15502ZW19.DOCX"/>
    <w:docVar w:name="dvBillNumber" w:val="3932"/>
    <w:docVar w:name="dvBillNumberPrefix" w:val="H. "/>
    <w:docVar w:name="dvOriginalBody" w:val="House"/>
    <w:docVar w:name="dvSteno" w:val="CC"/>
    <w:docVar w:name="NameofBody" w:val="h"/>
    <w:docVar w:name="vGroup2" w:val="Council"/>
  </w:docVars>
  <w:rsids>
    <w:rsidRoot w:val="00DA44AF"/>
    <w:rsid w:val="00011869"/>
    <w:rsid w:val="00015CD6"/>
    <w:rsid w:val="000E0100"/>
    <w:rsid w:val="000E1785"/>
    <w:rsid w:val="000F40FA"/>
    <w:rsid w:val="001035F1"/>
    <w:rsid w:val="0010776B"/>
    <w:rsid w:val="00133E66"/>
    <w:rsid w:val="001435A3"/>
    <w:rsid w:val="00146ED3"/>
    <w:rsid w:val="00151044"/>
    <w:rsid w:val="001A343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6BBB"/>
    <w:rsid w:val="003D01E8"/>
    <w:rsid w:val="003E5288"/>
    <w:rsid w:val="003F6D79"/>
    <w:rsid w:val="0041760A"/>
    <w:rsid w:val="00417C01"/>
    <w:rsid w:val="004403BD"/>
    <w:rsid w:val="00461441"/>
    <w:rsid w:val="004809EE"/>
    <w:rsid w:val="004B798E"/>
    <w:rsid w:val="004E7D54"/>
    <w:rsid w:val="005273C6"/>
    <w:rsid w:val="00530A69"/>
    <w:rsid w:val="00545593"/>
    <w:rsid w:val="00556EBF"/>
    <w:rsid w:val="00577C6C"/>
    <w:rsid w:val="005A62FE"/>
    <w:rsid w:val="005C2FE2"/>
    <w:rsid w:val="005E2BC9"/>
    <w:rsid w:val="00605102"/>
    <w:rsid w:val="006215AA"/>
    <w:rsid w:val="00637839"/>
    <w:rsid w:val="006913C9"/>
    <w:rsid w:val="0069470D"/>
    <w:rsid w:val="006D58AA"/>
    <w:rsid w:val="00734F00"/>
    <w:rsid w:val="0073726B"/>
    <w:rsid w:val="00797EED"/>
    <w:rsid w:val="007A70AE"/>
    <w:rsid w:val="007B69E1"/>
    <w:rsid w:val="008362E8"/>
    <w:rsid w:val="0085786E"/>
    <w:rsid w:val="008A1768"/>
    <w:rsid w:val="008A489F"/>
    <w:rsid w:val="008F0F33"/>
    <w:rsid w:val="008F4429"/>
    <w:rsid w:val="0094021A"/>
    <w:rsid w:val="009A17B3"/>
    <w:rsid w:val="009B44AF"/>
    <w:rsid w:val="009C6A0B"/>
    <w:rsid w:val="009F0C77"/>
    <w:rsid w:val="009F4DD1"/>
    <w:rsid w:val="00A02543"/>
    <w:rsid w:val="00A41684"/>
    <w:rsid w:val="00A64E80"/>
    <w:rsid w:val="00A72BCD"/>
    <w:rsid w:val="00A73A01"/>
    <w:rsid w:val="00A741D9"/>
    <w:rsid w:val="00A833AB"/>
    <w:rsid w:val="00A9741D"/>
    <w:rsid w:val="00AC34A2"/>
    <w:rsid w:val="00AD1C9A"/>
    <w:rsid w:val="00AD4B17"/>
    <w:rsid w:val="00B03C59"/>
    <w:rsid w:val="00B412D4"/>
    <w:rsid w:val="00B717AB"/>
    <w:rsid w:val="00BE3C22"/>
    <w:rsid w:val="00C0345E"/>
    <w:rsid w:val="00C31C95"/>
    <w:rsid w:val="00C3483A"/>
    <w:rsid w:val="00C6238E"/>
    <w:rsid w:val="00C74E9D"/>
    <w:rsid w:val="00C826DD"/>
    <w:rsid w:val="00C82FD3"/>
    <w:rsid w:val="00C92819"/>
    <w:rsid w:val="00CC6B7B"/>
    <w:rsid w:val="00CD2089"/>
    <w:rsid w:val="00CE7BA0"/>
    <w:rsid w:val="00D64830"/>
    <w:rsid w:val="00D73A67"/>
    <w:rsid w:val="00D970A9"/>
    <w:rsid w:val="00DA44A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0E1BA2-4783-4614-ACFE-AD33466E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9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9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20C9A-A246-415E-A4F4-7E3A6F7A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312</Words>
  <Characters>1629</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3932 Text of Previous Version (Feb. 7, 2019) - South Carolina Legislature Online</dc:title>
  <dc:creator>Chris Charlton</dc:creator>
  <cp:lastModifiedBy>S Volk</cp:lastModifiedBy>
  <cp:revision>2</cp:revision>
  <cp:lastPrinted>2019-02-06T19:38:00Z</cp:lastPrinted>
  <dcterms:created xsi:type="dcterms:W3CDTF">2019-02-07T16:53:00Z</dcterms:created>
  <dcterms:modified xsi:type="dcterms:W3CDTF">2019-02-07T16:53:00Z</dcterms:modified>
</cp:coreProperties>
</file>