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30DE" w:rsidRP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2019</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Pr="00757033" w:rsidRDefault="00757033" w:rsidP="00757033">
      <w:pPr>
        <w:tabs>
          <w:tab w:val="right" w:pos="5933"/>
        </w:tabs>
        <w:suppressAutoHyphens/>
      </w:pPr>
      <w:r>
        <w:tab/>
      </w:r>
      <w:r>
        <w:rPr>
          <w:b/>
          <w:sz w:val="36"/>
        </w:rPr>
        <w:t>H. 3951</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McCoy, Tallon, Bryant, Elliott, Martin, Gagnon, Thayer, McCravy, B. Newton, Jefferson and R. Williams</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B52D97">
      <w:pPr>
        <w:tabs>
          <w:tab w:val="right" w:pos="5933"/>
        </w:tabs>
        <w:suppressAutoHyphens/>
      </w:pPr>
      <w:r>
        <w:t>S. Printed 4/11/19--S.</w:t>
      </w:r>
      <w:r w:rsidR="00B52D97">
        <w:tab/>
        <w:t>[SEC 4/12/19 3:42 PM]</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757033" w:rsidRPr="00757033" w:rsidRDefault="00757033" w:rsidP="007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033" w:rsidSect="004E30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bookmarkEnd w:id="1"/>
    </w:p>
    <w:p w:rsidR="0025477A"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SECTION</w:t>
      </w:r>
      <w:r w:rsidRPr="0050366D">
        <w:tab/>
        <w:t>1.</w:t>
      </w:r>
      <w:r w:rsidRPr="0050366D">
        <w:tab/>
        <w:t>Section 23</w:t>
      </w:r>
      <w:r w:rsidRPr="0050366D">
        <w:noBreakHyphen/>
        <w:t>11</w:t>
      </w:r>
      <w:r w:rsidRPr="0050366D">
        <w:noBreakHyphen/>
        <w:t>110(</w:t>
      </w:r>
      <w:bookmarkStart w:id="5" w:name="temp"/>
      <w:bookmarkEnd w:id="5"/>
      <w:r w:rsidRPr="0050366D">
        <w:t>A) of the 1976 Code is amended to read:</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t>“(A)</w:t>
      </w:r>
      <w:r w:rsidRPr="0050366D">
        <w:tab/>
      </w:r>
      <w:r w:rsidRPr="0050366D">
        <w:tab/>
        <w:t xml:space="preserve">All sheriffs </w:t>
      </w:r>
      <w:r w:rsidRPr="0050366D">
        <w:rPr>
          <w:u w:val="single"/>
        </w:rPr>
        <w:t>and candidates for sheriff</w:t>
      </w:r>
      <w:r w:rsidRPr="0050366D">
        <w:t xml:space="preserve"> in this State must have the following qualifications:</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(1)</w:t>
      </w:r>
      <w:r w:rsidRPr="0050366D">
        <w:tab/>
        <w:t>be a citizen of the United States;</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00ED1687" w:rsidRPr="003958EA">
        <w:t>(2)</w:t>
      </w:r>
      <w:r w:rsidR="00ED1687" w:rsidRPr="003958EA">
        <w:tab/>
        <w:t xml:space="preserve">be a </w:t>
      </w:r>
      <w:r w:rsidR="00ED1687" w:rsidRPr="003958EA">
        <w:rPr>
          <w:u w:val="single"/>
        </w:rPr>
        <w:t>legal</w:t>
      </w:r>
      <w:r w:rsidR="00ED1687" w:rsidRPr="003958EA">
        <w:t xml:space="preserve"> resident of the </w:t>
      </w:r>
      <w:r w:rsidR="00ED1687" w:rsidRPr="003958EA">
        <w:rPr>
          <w:strike/>
        </w:rPr>
        <w:t>county</w:t>
      </w:r>
      <w:r w:rsidR="00ED1687" w:rsidRPr="003958EA">
        <w:t xml:space="preserve"> </w:t>
      </w:r>
      <w:r w:rsidR="00ED1687" w:rsidRPr="003958EA">
        <w:rPr>
          <w:u w:val="single"/>
        </w:rPr>
        <w:t>state</w:t>
      </w:r>
      <w:r w:rsidR="00ED1687" w:rsidRPr="003958EA">
        <w:t xml:space="preserve"> </w:t>
      </w:r>
      <w:r w:rsidR="00ED1687" w:rsidRPr="003958EA">
        <w:rPr>
          <w:strike/>
        </w:rPr>
        <w:t>in which he seeks the office of sheriff</w:t>
      </w:r>
      <w:r w:rsidR="00ED1687" w:rsidRPr="003958EA">
        <w:t xml:space="preserve"> for at least one year immediately preceding the date of the election for sheriff </w:t>
      </w:r>
      <w:r w:rsidR="00ED1687" w:rsidRPr="003958EA">
        <w:rPr>
          <w:u w:val="single"/>
        </w:rPr>
        <w:t>and a legal resident of the county in which he seeks the office of sheriff at the time he files for office</w:t>
      </w:r>
      <w:r w:rsidR="00ED1687" w:rsidRPr="003958EA">
        <w:t>;</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(3)</w:t>
      </w:r>
      <w:r w:rsidRPr="0050366D">
        <w:tab/>
        <w:t>be a registered voter;</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(4)</w:t>
      </w:r>
      <w:r w:rsidRPr="0050366D">
        <w:tab/>
        <w:t>have attained the age of at least twenty</w:t>
      </w:r>
      <w:r w:rsidRPr="0050366D">
        <w:noBreakHyphen/>
        <w:t>one years prior to the date of his qualifying for election to the office;</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2F692E">
        <w:t>(5)</w:t>
      </w:r>
      <w:r w:rsidRPr="002F692E">
        <w:tab/>
        <w:t>have:</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(a)</w:t>
      </w:r>
      <w:r w:rsidRPr="002F692E">
        <w:tab/>
        <w:t xml:space="preserve">obtained a high school diploma, its recognized equivalent in educational training as established by the State Department of Education, and have at least five years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(b)</w:t>
      </w:r>
      <w:r w:rsidRPr="002F692E">
        <w:tab/>
        <w:t>obtained a two</w:t>
      </w:r>
      <w:r w:rsidRPr="002F692E">
        <w:noBreakHyphen/>
        <w:t xml:space="preserve">year associate degree and three years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lastRenderedPageBreak/>
        <w:tab/>
      </w:r>
      <w:r w:rsidRPr="002F692E">
        <w:tab/>
      </w:r>
      <w:r w:rsidRPr="002F692E">
        <w:tab/>
        <w:t>(c)</w:t>
      </w:r>
      <w:r w:rsidRPr="002F692E">
        <w:tab/>
        <w:t>obtained a four</w:t>
      </w:r>
      <w:r w:rsidRPr="002F692E">
        <w:noBreakHyphen/>
        <w:t xml:space="preserve">year baccalaureate degree and one </w:t>
      </w:r>
      <w:r w:rsidRPr="002F692E">
        <w:rPr>
          <w:strike/>
        </w:rPr>
        <w:t>years</w:t>
      </w:r>
      <w:r w:rsidRPr="002F692E">
        <w:t xml:space="preserve"> </w:t>
      </w:r>
      <w:r w:rsidRPr="002F692E">
        <w:rPr>
          <w:u w:val="single"/>
        </w:rPr>
        <w:t>year</w:t>
      </w:r>
      <w:r w:rsidRPr="002F692E">
        <w:t xml:space="preserve">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(d)</w:t>
      </w:r>
      <w:r w:rsidRPr="002F692E">
        <w:tab/>
      </w:r>
      <w:r w:rsidRPr="002F692E">
        <w:rPr>
          <w:strike/>
        </w:rPr>
        <w:t>served as a summary court judge for at least ten years</w:t>
      </w:r>
      <w:r w:rsidRPr="002F692E">
        <w:t xml:space="preserve"> </w:t>
      </w:r>
      <w:r w:rsidRPr="002F692E">
        <w:rPr>
          <w:u w:val="single"/>
        </w:rPr>
        <w:t>obtained a law degree and, within six months of being elected, obtain certification as a Class I certified law enforcement officer</w:t>
      </w:r>
      <w:r w:rsidRPr="002F692E">
        <w:t>.</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t xml:space="preserve">For purposes of this section, a </w:t>
      </w:r>
      <w:r w:rsidRPr="002F692E">
        <w:rPr>
          <w:u w:val="single"/>
        </w:rPr>
        <w:t>‘Class 1</w:t>
      </w:r>
      <w:r w:rsidRPr="002F692E">
        <w:t xml:space="preserve"> certified law enforcement officer’ is a person who has been issued a certificate as a </w:t>
      </w:r>
      <w:r w:rsidRPr="002F692E">
        <w:rPr>
          <w:u w:val="single"/>
        </w:rPr>
        <w:t>Class 1</w:t>
      </w:r>
      <w:r w:rsidRPr="002F692E">
        <w:t xml:space="preserve"> law enforcement officer </w:t>
      </w:r>
      <w:r w:rsidRPr="002F692E">
        <w:rPr>
          <w:strike/>
        </w:rPr>
        <w:t>pursuant to Section 23</w:t>
      </w:r>
      <w:r w:rsidRPr="002F692E">
        <w:rPr>
          <w:strike/>
        </w:rPr>
        <w:noBreakHyphen/>
        <w:t>23</w:t>
      </w:r>
      <w:r w:rsidRPr="002F692E">
        <w:rPr>
          <w:strike/>
        </w:rPr>
        <w:noBreakHyphen/>
        <w:t>10</w:t>
      </w:r>
      <w:r w:rsidRPr="002F692E">
        <w:t xml:space="preserve"> </w:t>
      </w:r>
      <w:r w:rsidRPr="002F692E">
        <w:rPr>
          <w:u w:val="single"/>
        </w:rPr>
        <w:t>by the South Carolina Law Enforcement Training Council. A sheriff holding office on the effective date of this section is not required to have obtained the necessary experience as a certified law enforcement officer in the State;</w:t>
      </w:r>
      <w:r w:rsidRPr="002F692E">
        <w:tab/>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(6)</w:t>
      </w:r>
      <w:r w:rsidRPr="0050366D">
        <w:tab/>
        <w:t>have not been convicted of</w:t>
      </w:r>
      <w:r w:rsidRPr="0050366D">
        <w:rPr>
          <w:u w:val="single"/>
        </w:rPr>
        <w:t>,</w:t>
      </w:r>
      <w:r w:rsidRPr="0050366D">
        <w:t xml:space="preserve"> </w:t>
      </w:r>
      <w:r w:rsidRPr="0050366D">
        <w:rPr>
          <w:strike/>
        </w:rPr>
        <w:t>or</w:t>
      </w:r>
      <w:r w:rsidRPr="0050366D">
        <w:t xml:space="preserve"> pled guilty to</w:t>
      </w:r>
      <w:r w:rsidRPr="0050366D">
        <w:rPr>
          <w:u w:val="single"/>
        </w:rPr>
        <w:t>, or pardoned for</w:t>
      </w:r>
      <w:r w:rsidRPr="0050366D">
        <w:t xml:space="preserve"> a violation of Section 56</w:t>
      </w:r>
      <w:r w:rsidRPr="0050366D">
        <w:noBreakHyphen/>
        <w:t>1</w:t>
      </w:r>
      <w:r w:rsidRPr="0050366D">
        <w:noBreakHyphen/>
        <w:t>460 or 56</w:t>
      </w:r>
      <w:r w:rsidRPr="0050366D">
        <w:noBreakHyphen/>
        <w:t>5</w:t>
      </w:r>
      <w:r w:rsidRPr="0050366D">
        <w:noBreakHyphen/>
        <w:t xml:space="preserve">2930, or both, within the past ten years or a felony in this State or another state; </w:t>
      </w:r>
      <w:r w:rsidRPr="0050366D">
        <w:rPr>
          <w:strike/>
        </w:rPr>
        <w:t>and</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t>(7)</w:t>
      </w:r>
      <w:r w:rsidRPr="0050366D">
        <w:tab/>
      </w:r>
      <w:r w:rsidRPr="0050366D">
        <w:rPr>
          <w:u w:val="single"/>
        </w:rPr>
        <w:t>have not been convicted of, pled guilty to, or been pardoned for a felony or a crime of moral turpitude in this State or another state;</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r>
      <w:r w:rsidRPr="0050366D">
        <w:rPr>
          <w:u w:val="single"/>
        </w:rPr>
        <w:t>(8)</w:t>
      </w:r>
      <w:r w:rsidRPr="0050366D">
        <w:tab/>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person’s political party. A person seeking nomination by petition must file the records search with the county election commission in the county of his residence</w:t>
      </w:r>
      <w:r w:rsidRPr="0050366D">
        <w:rPr>
          <w:u w:val="single"/>
        </w:rPr>
        <w:t>; and</w:t>
      </w:r>
    </w:p>
    <w:p w:rsidR="002D3B8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66D">
        <w:tab/>
      </w:r>
      <w:r w:rsidRPr="0050366D">
        <w:tab/>
      </w:r>
      <w:r w:rsidRPr="0050366D">
        <w:rPr>
          <w:u w:val="single"/>
        </w:rPr>
        <w:t>(9)</w:t>
      </w:r>
      <w:r w:rsidRPr="0050366D">
        <w:tab/>
      </w:r>
      <w:r w:rsidRPr="0050366D">
        <w:rPr>
          <w:u w:val="single"/>
        </w:rPr>
        <w:t>be eligible to be issued a certificate as a Class 1 law enforcement officer by the South Carolina Law Enforcement Training Council upon the commencement of the term of office. A sheriff holding office on the effective date of this section is exempt from the provisions in this subsection</w:t>
      </w:r>
      <w:r w:rsidRPr="0050366D">
        <w:t>.”</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3B8E">
        <w:t>2</w:t>
      </w:r>
      <w:r>
        <w:t>.</w:t>
      </w:r>
      <w:r>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19B1" w:rsidRDefault="007619B1" w:rsidP="007619B1">
      <w:pPr>
        <w:suppressAutoHyphens/>
      </w:pPr>
    </w:p>
    <w:sectPr w:rsidR="007619B1" w:rsidSect="004E30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898A75-128A-4876-8C09-168E44110569}"/>
    <w:embedBold r:id="rId2" w:fontKey="{EEABF1BB-1C6E-498C-8FB7-3883356ACA20}"/>
  </w:font>
  <w:font w:name="Calibri">
    <w:panose1 w:val="020F0502020204030204"/>
    <w:charset w:val="00"/>
    <w:family w:val="swiss"/>
    <w:pitch w:val="variable"/>
    <w:sig w:usb0="E00002FF" w:usb1="4000ACFF" w:usb2="00000001" w:usb3="00000000" w:csb0="0000019F" w:csb1="00000000"/>
    <w:embedRegular r:id="rId3" w:fontKey="{A713D75F-F80D-4E1D-8A93-90E1A82F11AF}"/>
  </w:font>
  <w:font w:name="Segoe UI">
    <w:panose1 w:val="020B0502040204020203"/>
    <w:charset w:val="00"/>
    <w:family w:val="swiss"/>
    <w:pitch w:val="variable"/>
    <w:sig w:usb0="E10022FF" w:usb1="C000E47F" w:usb2="00000029" w:usb3="00000000" w:csb0="000001DF" w:csb1="00000000"/>
    <w:embedRegular r:id="rId4" w:fontKey="{0832E4C8-2A4C-4890-BD3F-1F6DDA6BC304}"/>
  </w:font>
  <w:font w:name="Cambria">
    <w:panose1 w:val="02040503050406030204"/>
    <w:charset w:val="00"/>
    <w:family w:val="roman"/>
    <w:pitch w:val="variable"/>
    <w:sig w:usb0="E00002FF" w:usb1="400004FF" w:usb2="00000000" w:usb3="00000000" w:csb0="0000019F" w:csb1="00000000"/>
    <w:embedRegular r:id="rId5" w:fontKey="{ED94DB46-E827-4E0D-8101-B92026F5E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2B" w:rsidRPr="005F5340" w:rsidRDefault="005F5340" w:rsidP="005F5340">
    <w:pPr>
      <w:pStyle w:val="Footer"/>
      <w:tabs>
        <w:tab w:val="clear" w:pos="4680"/>
        <w:tab w:val="clear" w:pos="9360"/>
        <w:tab w:val="center" w:pos="2995"/>
      </w:tabs>
      <w:spacing w:before="120"/>
    </w:pPr>
    <w:r>
      <w:t>[3951</w:t>
    </w:r>
    <w:r w:rsidR="004E30DE">
      <w:t>-</w:t>
    </w:r>
    <w:r w:rsidR="004E30DE">
      <w:fldChar w:fldCharType="begin"/>
    </w:r>
    <w:r w:rsidR="004E30DE">
      <w:instrText xml:space="preserve"> PAGE  \* MERGEFORMAT </w:instrText>
    </w:r>
    <w:r w:rsidR="004E30DE">
      <w:fldChar w:fldCharType="separate"/>
    </w:r>
    <w:r w:rsidR="00B52D97">
      <w:rPr>
        <w:noProof/>
      </w:rPr>
      <w:t>1</w:t>
    </w:r>
    <w:r w:rsidR="004E30DE">
      <w:fldChar w:fldCharType="end"/>
    </w:r>
    <w:r w:rsidR="004E30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0DE" w:rsidRPr="005F5340" w:rsidRDefault="004E30DE"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7619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E0100"/>
    <w:rsid w:val="000E1785"/>
    <w:rsid w:val="000E3AB8"/>
    <w:rsid w:val="000F40FA"/>
    <w:rsid w:val="001035F1"/>
    <w:rsid w:val="0010776B"/>
    <w:rsid w:val="00133E66"/>
    <w:rsid w:val="001435A3"/>
    <w:rsid w:val="00146ED3"/>
    <w:rsid w:val="00151044"/>
    <w:rsid w:val="0015284C"/>
    <w:rsid w:val="001A4238"/>
    <w:rsid w:val="001D08F2"/>
    <w:rsid w:val="001D3A58"/>
    <w:rsid w:val="001D525B"/>
    <w:rsid w:val="001D7F4F"/>
    <w:rsid w:val="00205238"/>
    <w:rsid w:val="002321B6"/>
    <w:rsid w:val="00250967"/>
    <w:rsid w:val="002543C8"/>
    <w:rsid w:val="0025477A"/>
    <w:rsid w:val="0025541D"/>
    <w:rsid w:val="00284AAE"/>
    <w:rsid w:val="002D100C"/>
    <w:rsid w:val="002D3B8E"/>
    <w:rsid w:val="002E5912"/>
    <w:rsid w:val="00301B21"/>
    <w:rsid w:val="00325348"/>
    <w:rsid w:val="0032732C"/>
    <w:rsid w:val="00336AD0"/>
    <w:rsid w:val="0037079A"/>
    <w:rsid w:val="003A5D6B"/>
    <w:rsid w:val="003C4DAB"/>
    <w:rsid w:val="003D01E8"/>
    <w:rsid w:val="003E5288"/>
    <w:rsid w:val="003F6D79"/>
    <w:rsid w:val="0041760A"/>
    <w:rsid w:val="00417C01"/>
    <w:rsid w:val="004403BD"/>
    <w:rsid w:val="00461441"/>
    <w:rsid w:val="004809EE"/>
    <w:rsid w:val="00490A84"/>
    <w:rsid w:val="004E30DE"/>
    <w:rsid w:val="004E7D54"/>
    <w:rsid w:val="005273C6"/>
    <w:rsid w:val="00530A69"/>
    <w:rsid w:val="00545593"/>
    <w:rsid w:val="00554E47"/>
    <w:rsid w:val="00556EBF"/>
    <w:rsid w:val="00577C6C"/>
    <w:rsid w:val="005A62FE"/>
    <w:rsid w:val="005C2FE2"/>
    <w:rsid w:val="005E2BC9"/>
    <w:rsid w:val="005F5340"/>
    <w:rsid w:val="00605102"/>
    <w:rsid w:val="006215AA"/>
    <w:rsid w:val="00680778"/>
    <w:rsid w:val="006913C9"/>
    <w:rsid w:val="0069470D"/>
    <w:rsid w:val="006D58AA"/>
    <w:rsid w:val="00734F00"/>
    <w:rsid w:val="00757033"/>
    <w:rsid w:val="007619B1"/>
    <w:rsid w:val="007A70AE"/>
    <w:rsid w:val="008362E8"/>
    <w:rsid w:val="0085786E"/>
    <w:rsid w:val="0089592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D97"/>
    <w:rsid w:val="00B56F8A"/>
    <w:rsid w:val="00BB24C7"/>
    <w:rsid w:val="00BE3C22"/>
    <w:rsid w:val="00C0345E"/>
    <w:rsid w:val="00C31C95"/>
    <w:rsid w:val="00C3483A"/>
    <w:rsid w:val="00C74E9D"/>
    <w:rsid w:val="00C826DD"/>
    <w:rsid w:val="00C82BEF"/>
    <w:rsid w:val="00C82FD3"/>
    <w:rsid w:val="00C92819"/>
    <w:rsid w:val="00CC6B7B"/>
    <w:rsid w:val="00CD2089"/>
    <w:rsid w:val="00D73A67"/>
    <w:rsid w:val="00D970A9"/>
    <w:rsid w:val="00DF3845"/>
    <w:rsid w:val="00E41911"/>
    <w:rsid w:val="00E44B57"/>
    <w:rsid w:val="00E8632B"/>
    <w:rsid w:val="00E92EEF"/>
    <w:rsid w:val="00EA2F2B"/>
    <w:rsid w:val="00ED16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FF201-13DA-436B-AF7A-453E7CC8B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2DC2D706.dotm</Template>
  <TotalTime>0</TotalTime>
  <Pages>3</Pages>
  <Words>627</Words>
  <Characters>3054</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(Apr. 12, 2019) - South Carolina Legislature Online</dc:title>
  <dc:creator>Gwen Thurmond</dc:creator>
  <cp:lastModifiedBy>Derrick Williamson</cp:lastModifiedBy>
  <cp:revision>2</cp:revision>
  <cp:lastPrinted>2019-02-07T16:52:00Z</cp:lastPrinted>
  <dcterms:created xsi:type="dcterms:W3CDTF">2019-04-12T19:43:00Z</dcterms:created>
  <dcterms:modified xsi:type="dcterms:W3CDTF">2019-04-12T19:43:00Z</dcterms:modified>
</cp:coreProperties>
</file>