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D2D" w:rsidRDefault="00FF4D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4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A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02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9294D">
        <w:t xml:space="preserve">CELEBRATE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>MEMBERS OF THE BAMBERG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EHRHARDT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WINNING THE 2019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7133" w:rsidRDefault="004C6A7E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55DD1">
        <w:t>with the goal of another well</w:t>
      </w:r>
      <w:r w:rsidR="001813DB">
        <w:noBreakHyphen/>
      </w:r>
      <w:r w:rsidR="00855DD1">
        <w:t>earned championship firmly in mind</w:t>
      </w:r>
      <w:r w:rsidR="00377133">
        <w:t xml:space="preserve">, 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77133">
        <w:t>Bamberg</w:t>
      </w:r>
      <w:r w:rsidR="001813DB">
        <w:noBreakHyphen/>
      </w:r>
      <w:r w:rsidR="00377133">
        <w:t xml:space="preserve">Ehrhardt 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 201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efeat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North Central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39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31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4255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D4255">
        <w:rPr>
          <w:rFonts w:eastAsiaTheme="minorHAnsi"/>
          <w:color w:val="000000" w:themeColor="text1"/>
          <w:szCs w:val="22"/>
          <w:u w:color="000000" w:themeColor="text1"/>
        </w:rPr>
        <w:t xml:space="preserve">with this win, the Red Raiders made it two 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 xml:space="preserve">state titles </w:t>
      </w:r>
      <w:r w:rsidR="00AD4255">
        <w:rPr>
          <w:rFonts w:eastAsiaTheme="minorHAnsi"/>
          <w:color w:val="000000" w:themeColor="text1"/>
          <w:szCs w:val="22"/>
          <w:u w:color="000000" w:themeColor="text1"/>
        </w:rPr>
        <w:t>in a row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 xml:space="preserve"> and finished the season at </w:t>
      </w:r>
      <w:r w:rsidR="0018453C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8453C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F589D" w:rsidRDefault="002F589D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0473" w:rsidRDefault="00EA0473" w:rsidP="00EA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6E51">
        <w:rPr>
          <w:color w:val="000000" w:themeColor="text1"/>
          <w:u w:color="000000" w:themeColor="text1"/>
        </w:rPr>
        <w:t>Bamberg</w:t>
      </w:r>
      <w:r w:rsidR="001813DB">
        <w:rPr>
          <w:color w:val="000000" w:themeColor="text1"/>
          <w:u w:color="000000" w:themeColor="text1"/>
        </w:rPr>
        <w:noBreakHyphen/>
      </w:r>
      <w:r w:rsidRPr="00E56E51">
        <w:rPr>
          <w:color w:val="000000" w:themeColor="text1"/>
          <w:u w:color="000000" w:themeColor="text1"/>
        </w:rPr>
        <w:t>Ehrhardt rallied from an early deficit to defeat the Knights 39</w:t>
      </w:r>
      <w:r w:rsidR="001813DB">
        <w:rPr>
          <w:color w:val="000000" w:themeColor="text1"/>
          <w:u w:color="000000" w:themeColor="text1"/>
        </w:rPr>
        <w:noBreakHyphen/>
      </w:r>
      <w:r w:rsidRPr="00E56E51">
        <w:rPr>
          <w:color w:val="000000" w:themeColor="text1"/>
          <w:u w:color="000000" w:themeColor="text1"/>
        </w:rPr>
        <w:t xml:space="preserve">31 </w:t>
      </w:r>
      <w:r w:rsidR="00F178A7">
        <w:rPr>
          <w:color w:val="000000" w:themeColor="text1"/>
          <w:u w:color="000000" w:themeColor="text1"/>
        </w:rPr>
        <w:t xml:space="preserve">and take home </w:t>
      </w:r>
      <w:r>
        <w:rPr>
          <w:color w:val="000000" w:themeColor="text1"/>
          <w:u w:color="000000" w:themeColor="text1"/>
        </w:rPr>
        <w:t xml:space="preserve">the </w:t>
      </w:r>
      <w:r w:rsidRPr="00E56E51">
        <w:rPr>
          <w:color w:val="000000" w:themeColor="text1"/>
          <w:u w:color="000000" w:themeColor="text1"/>
        </w:rPr>
        <w:t>progr</w:t>
      </w:r>
      <w:r>
        <w:rPr>
          <w:color w:val="000000" w:themeColor="text1"/>
          <w:u w:color="000000" w:themeColor="text1"/>
        </w:rPr>
        <w:t>am</w:t>
      </w:r>
      <w:r w:rsidR="001813DB" w:rsidRPr="001813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championship overall; and</w:t>
      </w:r>
    </w:p>
    <w:p w:rsidR="002F589D" w:rsidRDefault="002F589D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4255" w:rsidRDefault="00803816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proving his mettle in his first season with the Red Raiders, </w:t>
      </w:r>
      <w:r w:rsidR="00067E42">
        <w:rPr>
          <w:rFonts w:eastAsiaTheme="minorHAnsi"/>
          <w:color w:val="000000" w:themeColor="text1"/>
          <w:szCs w:val="22"/>
          <w:u w:color="000000" w:themeColor="text1"/>
        </w:rPr>
        <w:t xml:space="preserve">interim </w:t>
      </w:r>
      <w:r w:rsidRPr="00E56E51">
        <w:rPr>
          <w:color w:val="000000" w:themeColor="text1"/>
          <w:u w:color="000000" w:themeColor="text1"/>
        </w:rPr>
        <w:t>Bamberg</w:t>
      </w:r>
      <w:r w:rsidR="001813DB">
        <w:rPr>
          <w:color w:val="000000" w:themeColor="text1"/>
          <w:u w:color="000000" w:themeColor="text1"/>
        </w:rPr>
        <w:noBreakHyphen/>
      </w:r>
      <w:r w:rsidRPr="00E56E51">
        <w:rPr>
          <w:color w:val="000000" w:themeColor="text1"/>
          <w:u w:color="000000" w:themeColor="text1"/>
        </w:rPr>
        <w:t xml:space="preserve">Ehrhardt </w:t>
      </w:r>
      <w:r w:rsidR="00A825D2"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>oach Mark Moody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climb; and</w:t>
      </w:r>
    </w:p>
    <w:p w:rsidR="00803816" w:rsidRDefault="00803816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</w:t>
      </w:r>
      <w:r w:rsidR="00E7644A">
        <w:t>are pleased to salute</w:t>
      </w:r>
      <w:r>
        <w:t xml:space="preserve"> the young athletes of the Bamberg</w:t>
      </w:r>
      <w:r w:rsidR="001813DB">
        <w:noBreakHyphen/>
      </w:r>
      <w:r>
        <w:t xml:space="preserve">Ehrhardt High School wrestling team and </w:t>
      </w:r>
      <w:r w:rsidR="00E7644A">
        <w:t>have confidence that the Red Raiders will continue to excel in the years ahead</w:t>
      </w:r>
      <w:r>
        <w:t>. Now, therefore,</w:t>
      </w: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7133" w:rsidRPr="00666108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2F42" w:rsidRDefault="00377133" w:rsidP="00342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342F42">
        <w:t xml:space="preserve">celebrate 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members of the Bamberg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Ehrhardt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lastRenderedPageBreak/>
        <w:t>H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winning the 2019 C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3F8E"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377133" w:rsidRPr="00666108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7133" w:rsidRPr="00666108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A2210E" w:rsidRPr="0085635E">
        <w:rPr>
          <w:color w:val="000000" w:themeColor="text1"/>
          <w:u w:color="000000" w:themeColor="text1"/>
        </w:rPr>
        <w:t xml:space="preserve">Principal </w:t>
      </w:r>
      <w:r w:rsidR="00450BB0">
        <w:rPr>
          <w:color w:val="000000" w:themeColor="text1"/>
          <w:u w:color="000000" w:themeColor="text1"/>
        </w:rPr>
        <w:t>Dennis Ulmer</w:t>
      </w:r>
      <w:r w:rsidR="00B4488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B44882">
        <w:rPr>
          <w:rFonts w:eastAsiaTheme="minorHAnsi"/>
          <w:color w:val="000000" w:themeColor="text1"/>
          <w:szCs w:val="22"/>
          <w:u w:color="000000" w:themeColor="text1"/>
        </w:rPr>
        <w:t>Mark Moody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Bamberg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Ehrhardt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3247D" w:rsidRDefault="001813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D2D" w:rsidRDefault="00FF4D2D" w:rsidP="00FF4D2D">
      <w:pPr>
        <w:suppressAutoHyphens/>
      </w:pPr>
    </w:p>
    <w:sectPr w:rsidR="00FF4D2D" w:rsidSect="00FF4D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A7E" w:rsidRDefault="004C6A7E" w:rsidP="009F0C77">
      <w:r>
        <w:separator/>
      </w:r>
    </w:p>
  </w:endnote>
  <w:endnote w:type="continuationSeparator" w:id="0">
    <w:p w:rsidR="004C6A7E" w:rsidRDefault="004C6A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834F8B-3886-4169-A7FA-17B76D27707A}"/>
    <w:embedBold r:id="rId2" w:fontKey="{F9AACFA2-AD4B-4328-B097-94F4F93C76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C17CAA-EC24-4C2C-B97E-D7A1D3C5DD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5A36E7-77AB-40C2-B142-56A2F82558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968483-3AEA-497C-B437-D81E7F6DE2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47D" w:rsidRPr="00FF4D2D" w:rsidRDefault="00FF4D2D" w:rsidP="00FF4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A7E" w:rsidRDefault="004C6A7E" w:rsidP="009F0C77">
      <w:r>
        <w:separator/>
      </w:r>
    </w:p>
  </w:footnote>
  <w:footnote w:type="continuationSeparator" w:id="0">
    <w:p w:rsidR="004C6A7E" w:rsidRDefault="004C6A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8CM19"/>
    <w:docVar w:name="CoverBillType" w:val="r"/>
    <w:docVar w:name="DocPath" w:val="L:\Council\bills\RM\1158CM19.DOCX"/>
    <w:docVar w:name="dvBillNumber" w:val="39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6A7E"/>
    <w:rsid w:val="00011869"/>
    <w:rsid w:val="00015CD6"/>
    <w:rsid w:val="00067E42"/>
    <w:rsid w:val="000E0100"/>
    <w:rsid w:val="000E1785"/>
    <w:rsid w:val="000F40FA"/>
    <w:rsid w:val="001035F1"/>
    <w:rsid w:val="001042D8"/>
    <w:rsid w:val="0010776B"/>
    <w:rsid w:val="00133E66"/>
    <w:rsid w:val="001435A3"/>
    <w:rsid w:val="00146ED3"/>
    <w:rsid w:val="00151044"/>
    <w:rsid w:val="001813DB"/>
    <w:rsid w:val="0018453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589D"/>
    <w:rsid w:val="00301B21"/>
    <w:rsid w:val="00325348"/>
    <w:rsid w:val="0032732C"/>
    <w:rsid w:val="0033526E"/>
    <w:rsid w:val="00336AD0"/>
    <w:rsid w:val="00342F42"/>
    <w:rsid w:val="0037079A"/>
    <w:rsid w:val="00377133"/>
    <w:rsid w:val="003B798A"/>
    <w:rsid w:val="003C4DAB"/>
    <w:rsid w:val="003D01E8"/>
    <w:rsid w:val="003E5288"/>
    <w:rsid w:val="003F6D79"/>
    <w:rsid w:val="0041760A"/>
    <w:rsid w:val="00417C01"/>
    <w:rsid w:val="004403BD"/>
    <w:rsid w:val="004501F0"/>
    <w:rsid w:val="00450BB0"/>
    <w:rsid w:val="00452A7D"/>
    <w:rsid w:val="00461441"/>
    <w:rsid w:val="004809EE"/>
    <w:rsid w:val="004C6A7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E85"/>
    <w:rsid w:val="00605102"/>
    <w:rsid w:val="006215AA"/>
    <w:rsid w:val="006913C9"/>
    <w:rsid w:val="0069470D"/>
    <w:rsid w:val="006D58AA"/>
    <w:rsid w:val="006D7B40"/>
    <w:rsid w:val="00734F00"/>
    <w:rsid w:val="007A70AE"/>
    <w:rsid w:val="00803816"/>
    <w:rsid w:val="008362E8"/>
    <w:rsid w:val="00855DD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10E"/>
    <w:rsid w:val="00A41684"/>
    <w:rsid w:val="00A64E80"/>
    <w:rsid w:val="00A70286"/>
    <w:rsid w:val="00A72BCD"/>
    <w:rsid w:val="00A741D9"/>
    <w:rsid w:val="00A825D2"/>
    <w:rsid w:val="00A833AB"/>
    <w:rsid w:val="00A9741D"/>
    <w:rsid w:val="00AC34A2"/>
    <w:rsid w:val="00AD1C9A"/>
    <w:rsid w:val="00AD4255"/>
    <w:rsid w:val="00AD4B17"/>
    <w:rsid w:val="00B412D4"/>
    <w:rsid w:val="00B44882"/>
    <w:rsid w:val="00BE3C22"/>
    <w:rsid w:val="00C0345E"/>
    <w:rsid w:val="00C21E7E"/>
    <w:rsid w:val="00C31C95"/>
    <w:rsid w:val="00C3483A"/>
    <w:rsid w:val="00C74468"/>
    <w:rsid w:val="00C74E9D"/>
    <w:rsid w:val="00C826DD"/>
    <w:rsid w:val="00C82FD3"/>
    <w:rsid w:val="00C92819"/>
    <w:rsid w:val="00CC6B7B"/>
    <w:rsid w:val="00CD2089"/>
    <w:rsid w:val="00D73A67"/>
    <w:rsid w:val="00D9294D"/>
    <w:rsid w:val="00D970A9"/>
    <w:rsid w:val="00DE3F8E"/>
    <w:rsid w:val="00DF3845"/>
    <w:rsid w:val="00E41911"/>
    <w:rsid w:val="00E44B57"/>
    <w:rsid w:val="00E7644A"/>
    <w:rsid w:val="00E92EEF"/>
    <w:rsid w:val="00EA0473"/>
    <w:rsid w:val="00EF2368"/>
    <w:rsid w:val="00F178A7"/>
    <w:rsid w:val="00F222E1"/>
    <w:rsid w:val="00F24442"/>
    <w:rsid w:val="00F3247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D2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D152F-E891-4E65-8427-68E76732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E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572AD-794C-4D5D-8EFE-F2A6BCB7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2</Pages>
  <Words>268</Words>
  <Characters>1409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3961 Text of Previous Version (Feb. 13, 2019) - South Carolina Legislature Online</dc:title>
  <dc:creator>Rosanne McDowell</dc:creator>
  <cp:lastModifiedBy>S Volk</cp:lastModifiedBy>
  <cp:revision>2</cp:revision>
  <cp:lastPrinted>2019-02-13T18:05:00Z</cp:lastPrinted>
  <dcterms:created xsi:type="dcterms:W3CDTF">2019-02-13T18:56:00Z</dcterms:created>
  <dcterms:modified xsi:type="dcterms:W3CDTF">2019-02-13T18:56:00Z</dcterms:modified>
</cp:coreProperties>
</file>