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41B" w:rsidRDefault="0060741B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60741B" w:rsidRDefault="0060741B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27, 2019</w:t>
      </w:r>
    </w:p>
    <w:p w:rsidR="0060741B" w:rsidRDefault="0060741B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41B" w:rsidRPr="0060741B" w:rsidRDefault="0060741B" w:rsidP="0060741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4008</w:t>
      </w:r>
    </w:p>
    <w:p w:rsidR="0060741B" w:rsidRDefault="0060741B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41B" w:rsidRDefault="0060741B" w:rsidP="00607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682F03">
        <w:t>Reps. Hixon, Tallon and Johnson</w:t>
      </w:r>
    </w:p>
    <w:p w:rsidR="0060741B" w:rsidRDefault="0060741B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41B" w:rsidRDefault="0060741B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3/27/19--H.</w:t>
      </w:r>
    </w:p>
    <w:p w:rsidR="0060741B" w:rsidRDefault="0060741B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19, 2019.</w:t>
      </w:r>
    </w:p>
    <w:p w:rsidR="0060741B" w:rsidRPr="0060741B" w:rsidRDefault="0060741B" w:rsidP="00607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0741B" w:rsidRDefault="0060741B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41B" w:rsidRPr="0060741B" w:rsidRDefault="0060741B" w:rsidP="00607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WAYS AND MEANS</w:t>
      </w:r>
    </w:p>
    <w:p w:rsidR="0060741B" w:rsidRPr="00F00E01" w:rsidRDefault="0060741B" w:rsidP="00607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ab/>
        <w:t xml:space="preserve">To whom was referred a Bill (H. 4008) </w:t>
      </w:r>
      <w:r w:rsidRPr="0060741B">
        <w:rPr>
          <w:color w:val="000000" w:themeColor="text1"/>
          <w:u w:color="000000" w:themeColor="text1"/>
        </w:rPr>
        <w:t>to amend the Code of Laws of South Carolina, 1976, by repealing Article 3 of Chapter 17, Title 51 relating to the heritage trust revenue bonds</w:t>
      </w:r>
      <w:r>
        <w:t>, etc., respectfully</w:t>
      </w:r>
    </w:p>
    <w:p w:rsidR="0060741B" w:rsidRPr="0060741B" w:rsidRDefault="0060741B" w:rsidP="00607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60741B" w:rsidRDefault="0060741B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60741B" w:rsidRDefault="0060741B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41B" w:rsidRDefault="0060741B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G. MURRELL SMITH, JR. for Committee.</w:t>
      </w:r>
    </w:p>
    <w:p w:rsidR="0060741B" w:rsidRPr="0060741B" w:rsidRDefault="0060741B" w:rsidP="00607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0741B" w:rsidRDefault="0060741B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41B" w:rsidRDefault="0060741B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0741B" w:rsidSect="0060741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E58FB" w:rsidRDefault="004E58FB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31D" w:rsidRDefault="001B031D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31D" w:rsidRDefault="001B031D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31D" w:rsidRDefault="001B031D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31D" w:rsidRDefault="001B031D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31D" w:rsidRDefault="001B031D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31D" w:rsidRDefault="001B031D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0B5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15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C294B">
        <w:rPr>
          <w:color w:val="000000" w:themeColor="text1"/>
          <w:u w:color="000000" w:themeColor="text1"/>
        </w:rPr>
        <w:t>TO AMEND THE CODE OF LAWS OF SOUTH CAROLINA, 1976, BY REPEALING AR</w:t>
      </w:r>
      <w:r w:rsidR="00215B6E">
        <w:rPr>
          <w:color w:val="000000" w:themeColor="text1"/>
          <w:u w:color="000000" w:themeColor="text1"/>
        </w:rPr>
        <w:t>TICLE 3 OF CHAPTER 17, TITLE 51</w:t>
      </w:r>
      <w:r w:rsidRPr="00EC294B">
        <w:rPr>
          <w:color w:val="000000" w:themeColor="text1"/>
          <w:u w:color="000000" w:themeColor="text1"/>
        </w:rPr>
        <w:t xml:space="preserve"> RELATING TO THE HERITAGE TRUST REVENUE BONDS. 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0B5E" w:rsidRDefault="00000B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00B5E" w:rsidRDefault="00000B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52E" w:rsidRPr="00EC294B" w:rsidRDefault="00AA152E" w:rsidP="00AA1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</w:t>
      </w:r>
      <w:r w:rsidRPr="00EC294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EC294B">
        <w:rPr>
          <w:color w:val="000000" w:themeColor="text1"/>
          <w:u w:color="000000" w:themeColor="text1"/>
        </w:rPr>
        <w:t xml:space="preserve">Article 3 of Chapter 17, Title 51 of the 1976 Code is repealed. </w:t>
      </w:r>
    </w:p>
    <w:p w:rsidR="00000B5E" w:rsidRDefault="00000B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0B5E" w:rsidRDefault="00000B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A152E">
        <w:t>2</w:t>
      </w:r>
      <w:r>
        <w:t>.</w:t>
      </w:r>
      <w:r>
        <w:tab/>
        <w:t>This act takes effect upon approval by the Governor.</w:t>
      </w:r>
    </w:p>
    <w:p w:rsidR="0051286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7148B" w:rsidRDefault="0037148B" w:rsidP="0037148B">
      <w:pPr>
        <w:suppressAutoHyphens/>
      </w:pPr>
    </w:p>
    <w:sectPr w:rsidR="0037148B" w:rsidSect="0060741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B5E" w:rsidRDefault="00000B5E" w:rsidP="009F0C77">
      <w:r>
        <w:separator/>
      </w:r>
    </w:p>
  </w:endnote>
  <w:endnote w:type="continuationSeparator" w:id="0">
    <w:p w:rsidR="00000B5E" w:rsidRDefault="00000B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FF941E-5FFC-432C-8923-C50481F62401}"/>
    <w:embedBold r:id="rId2" w:fontKey="{98AB1897-BF84-4A1F-B00F-6A88A049587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47C81482-574F-429C-8AE9-626B54BFEF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75D8B6E-A0D7-4A9F-A22D-C4280F8230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1FE5A89-2BA8-4B52-A08F-649D91DA68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866" w:rsidRPr="004E58FB" w:rsidRDefault="004E58FB" w:rsidP="004E58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[4008</w:t>
    </w:r>
    <w:r w:rsidR="0060741B">
      <w:t>-</w:t>
    </w:r>
    <w:r w:rsidR="0060741B">
      <w:fldChar w:fldCharType="begin"/>
    </w:r>
    <w:r w:rsidR="0060741B">
      <w:instrText xml:space="preserve"> PAGE  \* MERGEFORMAT </w:instrText>
    </w:r>
    <w:r w:rsidR="0060741B">
      <w:fldChar w:fldCharType="separate"/>
    </w:r>
    <w:r w:rsidR="006A30A3">
      <w:rPr>
        <w:noProof/>
      </w:rPr>
      <w:t>1</w:t>
    </w:r>
    <w:r w:rsidR="0060741B">
      <w:fldChar w:fldCharType="end"/>
    </w:r>
    <w:r w:rsidR="0060741B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41B" w:rsidRPr="004E58FB" w:rsidRDefault="0060741B" w:rsidP="004E58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7148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B5E" w:rsidRDefault="00000B5E" w:rsidP="009F0C77">
      <w:r>
        <w:separator/>
      </w:r>
    </w:p>
  </w:footnote>
  <w:footnote w:type="continuationSeparator" w:id="0">
    <w:p w:rsidR="00000B5E" w:rsidRDefault="00000B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44CZ19"/>
    <w:docVar w:name="CoverBillType" w:val="b"/>
    <w:docVar w:name="DocPath" w:val="L:\Council\bills\BH\7144CZ19.DOCX"/>
    <w:docVar w:name="dvBillNumber" w:val="400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000B5E"/>
    <w:rsid w:val="00000B5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36ED"/>
    <w:rsid w:val="001B031D"/>
    <w:rsid w:val="001D08F2"/>
    <w:rsid w:val="001D3A58"/>
    <w:rsid w:val="001D525B"/>
    <w:rsid w:val="001D7F4F"/>
    <w:rsid w:val="00205238"/>
    <w:rsid w:val="00215B6E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148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58FB"/>
    <w:rsid w:val="004E7D54"/>
    <w:rsid w:val="00512866"/>
    <w:rsid w:val="005273C6"/>
    <w:rsid w:val="00530A69"/>
    <w:rsid w:val="0053656B"/>
    <w:rsid w:val="00545593"/>
    <w:rsid w:val="00556EBF"/>
    <w:rsid w:val="00577C6C"/>
    <w:rsid w:val="005A62FE"/>
    <w:rsid w:val="005C2FE2"/>
    <w:rsid w:val="005E2BC9"/>
    <w:rsid w:val="00605102"/>
    <w:rsid w:val="0060741B"/>
    <w:rsid w:val="006215AA"/>
    <w:rsid w:val="006913C9"/>
    <w:rsid w:val="0069470D"/>
    <w:rsid w:val="006A30A3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152E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3C90"/>
    <w:rsid w:val="00E44B57"/>
    <w:rsid w:val="00E92EEF"/>
    <w:rsid w:val="00EF2368"/>
    <w:rsid w:val="00F00E01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357341-F7EE-486B-B205-491888E22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15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52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881F58-6FAF-437E-8CB9-9BAA4E6CE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76CF7018.dotm</Template>
  <TotalTime>0</TotalTime>
  <Pages>2</Pages>
  <Words>159</Words>
  <Characters>731</Characters>
  <Application>Microsoft Office Word</Application>
  <DocSecurity>0</DocSecurity>
  <Lines>46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4008: Subject not yet available - South Carolina Legislature Online</vt:lpstr>
    </vt:vector>
  </TitlesOfParts>
  <Company>LPITS</Company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4008 Text of Previous Version (Mar. 27, 2019) - South Carolina Legislature Online</dc:title>
  <dc:creator>Bonnie Huth</dc:creator>
  <cp:lastModifiedBy>Miriam Cook</cp:lastModifiedBy>
  <cp:revision>2</cp:revision>
  <cp:lastPrinted>2019-03-28T01:15:00Z</cp:lastPrinted>
  <dcterms:created xsi:type="dcterms:W3CDTF">2019-03-28T02:59:00Z</dcterms:created>
  <dcterms:modified xsi:type="dcterms:W3CDTF">2019-03-28T02:59:00Z</dcterms:modified>
</cp:coreProperties>
</file>