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C5C54" w:rsidRDefault="00DC5C54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C5C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C6C3B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F7ED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THE CODE OF LAWS OF SOUTH CAROLINA, 1976, BY ADDING ARTICLE 11 TO CHAPTER 3, TITLE 23 SO AS TO PROVIDE THE STATE LAW ENFORCEMENT DIVISION (SLED) SHALL ESTABLISH A HATE CRIMES DATABASE AND PROVIDE SLED MAY PROMULGATE REGULATIONS TO CARRY OUT THE PROVISIONS OF THIS ARTICLE.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C6C3B" w:rsidRDefault="00EC6C3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EC6C3B" w:rsidRDefault="00EC6C3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C6C3B" w:rsidRDefault="00EC6C3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3F7EDF">
        <w:t>Chapter 3, Title 23 of the 1976 Code is amended by adding:</w:t>
      </w:r>
    </w:p>
    <w:p w:rsidR="003F7EDF" w:rsidRDefault="003F7ED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F7EDF" w:rsidRDefault="003F7EDF" w:rsidP="003F7E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“Article 11</w:t>
      </w:r>
    </w:p>
    <w:p w:rsidR="003F7EDF" w:rsidRDefault="003F7EDF" w:rsidP="003F7E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Hate Crimes Database</w:t>
      </w:r>
    </w:p>
    <w:p w:rsidR="003F7EDF" w:rsidRDefault="003F7EDF" w:rsidP="003F7E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</w:p>
    <w:p w:rsidR="003F7EDF" w:rsidRDefault="003F7ED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Section 23</w:t>
      </w:r>
      <w:r w:rsidR="00742F4F">
        <w:noBreakHyphen/>
      </w:r>
      <w:r>
        <w:t>3</w:t>
      </w:r>
      <w:r w:rsidR="00742F4F">
        <w:noBreakHyphen/>
      </w:r>
      <w:r>
        <w:t>910.</w:t>
      </w:r>
      <w:r>
        <w:tab/>
        <w:t>(A)</w:t>
      </w:r>
      <w:r>
        <w:tab/>
        <w:t xml:space="preserve">There is established within the State Law Enforcement Division (SLED) a </w:t>
      </w:r>
      <w:r w:rsidR="00742F4F" w:rsidRPr="00742F4F">
        <w:t>‘</w:t>
      </w:r>
      <w:r>
        <w:t>Hate Crimes Database</w:t>
      </w:r>
      <w:r w:rsidR="00742F4F" w:rsidRPr="00742F4F">
        <w:t>’</w:t>
      </w:r>
      <w:r>
        <w:t>. SLED shall collect data from each law enforcement agency within the State and develop a database that contains individuals who have been convicted of crimes based upon the crime victims</w:t>
      </w:r>
      <w:r w:rsidR="00742F4F" w:rsidRPr="00742F4F">
        <w:t>’</w:t>
      </w:r>
      <w:r>
        <w:t xml:space="preserve"> race, color, gender, gender identity, sexual orientation, religion, age, or national origin.</w:t>
      </w:r>
    </w:p>
    <w:p w:rsidR="003F7EDF" w:rsidRDefault="003F7ED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(B)</w:t>
      </w:r>
      <w:r>
        <w:tab/>
        <w:t xml:space="preserve">SLED shall make this information available to the public on its website. </w:t>
      </w:r>
    </w:p>
    <w:p w:rsidR="003F7EDF" w:rsidRDefault="003F7ED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F7EDF" w:rsidRDefault="003F7ED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Section 23</w:t>
      </w:r>
      <w:r w:rsidR="00742F4F">
        <w:noBreakHyphen/>
      </w:r>
      <w:r>
        <w:t>3</w:t>
      </w:r>
      <w:r w:rsidR="00742F4F">
        <w:noBreakHyphen/>
      </w:r>
      <w:r>
        <w:t>9</w:t>
      </w:r>
      <w:r w:rsidR="00566C95">
        <w:t>2</w:t>
      </w:r>
      <w:r>
        <w:t>0.</w:t>
      </w:r>
      <w:r>
        <w:tab/>
      </w:r>
      <w:r w:rsidR="00742F4F">
        <w:tab/>
      </w:r>
      <w:r>
        <w:t>SLED shall promulgate regulations to carry out the provisions contained in this article.”</w:t>
      </w:r>
    </w:p>
    <w:p w:rsidR="00EC6C3B" w:rsidRDefault="00EC6C3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C6C3B" w:rsidRDefault="00EC6C3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3F7EDF">
        <w:t>2</w:t>
      </w:r>
      <w:r>
        <w:t>.</w:t>
      </w:r>
      <w:r>
        <w:tab/>
        <w:t>This act takes effect upon approval by the Governor.</w:t>
      </w:r>
    </w:p>
    <w:p w:rsidR="00DE0AAA" w:rsidRDefault="00742F4F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C5C54" w:rsidRDefault="00DC5C54" w:rsidP="00DC5C54">
      <w:pPr>
        <w:suppressAutoHyphens/>
      </w:pPr>
    </w:p>
    <w:sectPr w:rsidR="00DC5C54" w:rsidSect="00DC5C54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F7EDF" w:rsidRDefault="003F7EDF" w:rsidP="009F0C77">
      <w:r>
        <w:separator/>
      </w:r>
    </w:p>
  </w:endnote>
  <w:endnote w:type="continuationSeparator" w:id="0">
    <w:p w:rsidR="003F7EDF" w:rsidRDefault="003F7ED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393F7833-7F9C-4333-8E57-82FCDFC73FC4}"/>
    <w:embedBold r:id="rId2" w:fontKey="{BB62314A-5D91-4C4C-9F62-FBD3CFBDA04B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2E5BFA01-760D-4F49-A56A-0CF3AFF3343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CBF33CF0-9D0B-41E1-B281-BF7B6F521D6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E0AAA" w:rsidRPr="00DC5C54" w:rsidRDefault="00DC5C54" w:rsidP="00DC5C5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[4045]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F7EDF" w:rsidRDefault="003F7EDF" w:rsidP="009F0C77">
      <w:r>
        <w:separator/>
      </w:r>
    </w:p>
  </w:footnote>
  <w:footnote w:type="continuationSeparator" w:id="0">
    <w:p w:rsidR="003F7EDF" w:rsidRDefault="003F7ED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5667CM19"/>
    <w:docVar w:name="CoverBillType" w:val="b"/>
    <w:docVar w:name="DocPath" w:val="L:\Council\bills\GT\5667CM19.DOCX"/>
    <w:docVar w:name="dvBillNumber" w:val="4045"/>
    <w:docVar w:name="dvBillNumberPrefix" w:val="H. "/>
    <w:docVar w:name="dvOriginalBody" w:val="House"/>
    <w:docVar w:name="dvSteno" w:val="GT"/>
    <w:docVar w:name="NameofBody" w:val="h"/>
    <w:docVar w:name="vGroup2" w:val="Council"/>
  </w:docVars>
  <w:rsids>
    <w:rsidRoot w:val="00EC6C3B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3F7EDF"/>
    <w:rsid w:val="0041760A"/>
    <w:rsid w:val="00417C01"/>
    <w:rsid w:val="00426088"/>
    <w:rsid w:val="004403BD"/>
    <w:rsid w:val="00461441"/>
    <w:rsid w:val="004809EE"/>
    <w:rsid w:val="004E7D54"/>
    <w:rsid w:val="005273C6"/>
    <w:rsid w:val="00530A69"/>
    <w:rsid w:val="00545593"/>
    <w:rsid w:val="00556EBF"/>
    <w:rsid w:val="00566C95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42F4F"/>
    <w:rsid w:val="007A70AE"/>
    <w:rsid w:val="008362E8"/>
    <w:rsid w:val="0085786E"/>
    <w:rsid w:val="008A1768"/>
    <w:rsid w:val="008A489F"/>
    <w:rsid w:val="008F0F33"/>
    <w:rsid w:val="008F4429"/>
    <w:rsid w:val="00930D34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C5C54"/>
    <w:rsid w:val="00DE0AAA"/>
    <w:rsid w:val="00DF3845"/>
    <w:rsid w:val="00E41911"/>
    <w:rsid w:val="00E44B57"/>
    <w:rsid w:val="00E92EEF"/>
    <w:rsid w:val="00EC6C3B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BB47856-803B-482B-B038-EA566576EC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B4E165-2FF0-4C23-8957-09F240B74F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97C2FC51.dotm</Template>
  <TotalTime>0</TotalTime>
  <Pages>2</Pages>
  <Words>183</Words>
  <Characters>938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1114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4045 Text of Previous Version (Feb. 21, 2019) - South Carolina Legislature Online</dc:title>
  <dc:creator>Gwen Thurmond</dc:creator>
  <cp:lastModifiedBy>S Volk</cp:lastModifiedBy>
  <cp:revision>2</cp:revision>
  <cp:lastPrinted>2019-02-20T16:37:00Z</cp:lastPrinted>
  <dcterms:created xsi:type="dcterms:W3CDTF">2019-02-21T17:10:00Z</dcterms:created>
  <dcterms:modified xsi:type="dcterms:W3CDTF">2019-02-21T17:10:00Z</dcterms:modified>
</cp:coreProperties>
</file>