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9F2" w:rsidRDefault="007649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49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6EC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3A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</w:t>
      </w:r>
      <w:r w:rsidR="009B0F56">
        <w:noBreakHyphen/>
      </w:r>
      <w:r>
        <w:t>30</w:t>
      </w:r>
      <w:r w:rsidR="009B0F56">
        <w:noBreakHyphen/>
      </w:r>
      <w:r>
        <w:t>135 SO AS TO PROVIDE THAT AN AGENCY OR INSTRUMENTALITY IN THE EXECUTIVE BRANCH OF STATE GOVERNMENT OR A PUBLIC INSTITUTION OF HIGHER LEARNING WITH A GOVERNING BOARD OR COMMISSION SHALL PROVIDE INCUMBENT MEMBERS OF THE BOARD AND NEW MEMBERS OF THE BOARD WITH A WRITTEN DOCUMENT OUTLINING THE AGENCY</w:t>
      </w:r>
      <w:r w:rsidR="009B0F56" w:rsidRPr="009B0F56">
        <w:t>’</w:t>
      </w:r>
      <w:r>
        <w:t>S, INSTRUMENTALITY</w:t>
      </w:r>
      <w:r w:rsidR="009B0F56" w:rsidRPr="009B0F56">
        <w:t>’</w:t>
      </w:r>
      <w:r>
        <w:t>S, OR INSTITUTION</w:t>
      </w:r>
      <w:r w:rsidR="009B0F56" w:rsidRPr="009B0F56">
        <w:t>’</w:t>
      </w:r>
      <w:r>
        <w:t>S STATUTORY DUTIES AND POWERS</w:t>
      </w:r>
      <w:r w:rsidR="004C60F0">
        <w:t>,</w:t>
      </w:r>
      <w:r>
        <w:t xml:space="preserve"> WHICH INCUMBENT BOARD MEMBERS MUST SIGN WITHIN NINETY DAYS AFTER THE EFFECTIVE DATE OF THIS SECTION AND</w:t>
      </w:r>
      <w:r w:rsidR="00F53B5B">
        <w:t xml:space="preserve"> WHICH</w:t>
      </w:r>
      <w:r>
        <w:t xml:space="preserve"> NEW BOARD MEMBERS MUST SIGN WITHIN NINETY DAYS AFTER TAKING OFFICE.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6EC9" w:rsidRDefault="00D16E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16EC9" w:rsidRDefault="00D16E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EC9" w:rsidRDefault="00D16E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D315E">
        <w:t>Chapter 30, Title 1 of the 1976 Code is amended by adding:</w:t>
      </w:r>
    </w:p>
    <w:p w:rsidR="00AD315E" w:rsidRDefault="00AD31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315E" w:rsidRDefault="00AD31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="001B4502">
        <w:t>Section 1</w:t>
      </w:r>
      <w:r w:rsidR="009B0F56">
        <w:noBreakHyphen/>
      </w:r>
      <w:r w:rsidR="001B4502">
        <w:t>30</w:t>
      </w:r>
      <w:r w:rsidR="009B0F56">
        <w:noBreakHyphen/>
      </w:r>
      <w:r w:rsidR="001B4502">
        <w:t>135.</w:t>
      </w:r>
      <w:r w:rsidR="001B4502">
        <w:tab/>
      </w:r>
      <w:r w:rsidR="00F63D8B">
        <w:t>An</w:t>
      </w:r>
      <w:r>
        <w:t xml:space="preserve"> agency or instrumentality in the executive branch of state government </w:t>
      </w:r>
      <w:r w:rsidR="00C632C5">
        <w:t xml:space="preserve">or a public institution of higher learning </w:t>
      </w:r>
      <w:r>
        <w:t xml:space="preserve">with a governing board or commission shall provide </w:t>
      </w:r>
      <w:r w:rsidR="00C632C5">
        <w:t>incumbent</w:t>
      </w:r>
      <w:r>
        <w:t xml:space="preserve"> member</w:t>
      </w:r>
      <w:r w:rsidR="00C632C5">
        <w:t>s</w:t>
      </w:r>
      <w:r>
        <w:t xml:space="preserve"> of the board and new member</w:t>
      </w:r>
      <w:r w:rsidR="00C632C5">
        <w:t>s</w:t>
      </w:r>
      <w:r>
        <w:t xml:space="preserve"> of the board with a written document outlining the agency</w:t>
      </w:r>
      <w:r w:rsidR="009B0F56" w:rsidRPr="009B0F56">
        <w:t>’</w:t>
      </w:r>
      <w:r w:rsidR="00C632C5">
        <w:t xml:space="preserve">s, </w:t>
      </w:r>
      <w:r>
        <w:t>instrumentality</w:t>
      </w:r>
      <w:r w:rsidR="009B0F56" w:rsidRPr="009B0F56">
        <w:t>’</w:t>
      </w:r>
      <w:r>
        <w:t>s</w:t>
      </w:r>
      <w:r w:rsidR="00C632C5">
        <w:t>, or institution</w:t>
      </w:r>
      <w:r w:rsidR="009B0F56" w:rsidRPr="009B0F56">
        <w:t>’</w:t>
      </w:r>
      <w:r w:rsidR="00C632C5">
        <w:t>s</w:t>
      </w:r>
      <w:r>
        <w:t xml:space="preserve"> statutory duties </w:t>
      </w:r>
      <w:r w:rsidR="00C632C5">
        <w:t>and powers</w:t>
      </w:r>
      <w:r w:rsidR="008273C8">
        <w:t xml:space="preserve"> and, in particular, the governing board or commission’s statutory duties and powers</w:t>
      </w:r>
      <w:r w:rsidR="004C60F0">
        <w:t>,</w:t>
      </w:r>
      <w:r w:rsidR="00C632C5">
        <w:t xml:space="preserve"> </w:t>
      </w:r>
      <w:r>
        <w:t xml:space="preserve">which </w:t>
      </w:r>
      <w:r w:rsidR="00C632C5">
        <w:t>incumbent</w:t>
      </w:r>
      <w:r>
        <w:t xml:space="preserve"> board member</w:t>
      </w:r>
      <w:r w:rsidR="00C632C5">
        <w:t>s</w:t>
      </w:r>
      <w:r>
        <w:t xml:space="preserve"> must sign within ninety days after the effective date of this section and </w:t>
      </w:r>
      <w:r w:rsidR="00F53B5B">
        <w:t xml:space="preserve">which </w:t>
      </w:r>
      <w:r>
        <w:t>new board member</w:t>
      </w:r>
      <w:r w:rsidR="00C632C5">
        <w:t>s</w:t>
      </w:r>
      <w:r>
        <w:t xml:space="preserve"> must </w:t>
      </w:r>
      <w:r w:rsidR="008273C8">
        <w:t xml:space="preserve">review and </w:t>
      </w:r>
      <w:r>
        <w:t>sign within ninety days af</w:t>
      </w:r>
      <w:r w:rsidR="00C632C5">
        <w:t>ter taking office.  These signed</w:t>
      </w:r>
      <w:r>
        <w:t xml:space="preserve"> documents must then be posted on the </w:t>
      </w:r>
      <w:r w:rsidR="00C632C5">
        <w:t>entity</w:t>
      </w:r>
      <w:r w:rsidR="009B0F56" w:rsidRPr="009B0F56">
        <w:t>’</w:t>
      </w:r>
      <w:r w:rsidR="00C632C5">
        <w:t>s</w:t>
      </w:r>
      <w:r>
        <w:t xml:space="preserve"> website.  Nothing in this section </w:t>
      </w:r>
      <w:r>
        <w:lastRenderedPageBreak/>
        <w:t xml:space="preserve">prohibits an </w:t>
      </w:r>
      <w:r w:rsidR="00C632C5">
        <w:t>entity</w:t>
      </w:r>
      <w:r>
        <w:t xml:space="preserve"> internally from providing members of its governing board with further information in writing which the </w:t>
      </w:r>
      <w:r w:rsidR="00D94504">
        <w:t>entity</w:t>
      </w:r>
      <w:r>
        <w:t xml:space="preserve"> determines will assist its board members in executing the duties of their office.</w:t>
      </w:r>
      <w:r w:rsidR="001B4502">
        <w:t>”</w:t>
      </w:r>
    </w:p>
    <w:p w:rsidR="00D16EC9" w:rsidRDefault="00D16E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EC9" w:rsidRDefault="00D16E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D315E">
        <w:t>2</w:t>
      </w:r>
      <w:r>
        <w:t>.</w:t>
      </w:r>
      <w:r>
        <w:tab/>
        <w:t>This act takes effect upon approval by the Governor.</w:t>
      </w:r>
    </w:p>
    <w:p w:rsidR="004542BA" w:rsidRDefault="009B0F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49F2" w:rsidRDefault="007649F2" w:rsidP="007649F2">
      <w:pPr>
        <w:suppressAutoHyphens/>
      </w:pPr>
    </w:p>
    <w:sectPr w:rsidR="007649F2" w:rsidSect="007649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32C5" w:rsidRDefault="00C632C5" w:rsidP="009F0C77">
      <w:r>
        <w:separator/>
      </w:r>
    </w:p>
  </w:endnote>
  <w:endnote w:type="continuationSeparator" w:id="0">
    <w:p w:rsidR="00C632C5" w:rsidRDefault="00C632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F27DE01-B093-4E73-B5CD-1211DD7F88BB}"/>
    <w:embedBold r:id="rId2" w:fontKey="{F51641D3-B5E9-4F70-A364-A44F27F569A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71FBCF1-CCB6-449F-8C43-FC88603040A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3997EC3-B6F8-4DEC-BEDD-0917BEE95E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A9CBE2-C91F-41FF-AB94-01B8AFCC21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2BA" w:rsidRPr="007649F2" w:rsidRDefault="007649F2" w:rsidP="007649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32C5" w:rsidRDefault="00C632C5" w:rsidP="009F0C77">
      <w:r>
        <w:separator/>
      </w:r>
    </w:p>
  </w:footnote>
  <w:footnote w:type="continuationSeparator" w:id="0">
    <w:p w:rsidR="00C632C5" w:rsidRDefault="00C632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96SD19"/>
    <w:docVar w:name="CoverBillType" w:val="b"/>
    <w:docVar w:name="DocPath" w:val="L:\Council\bills\NL\13796SD19.DOCX"/>
    <w:docVar w:name="dvBillNumber" w:val="4076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D16EC9"/>
    <w:rsid w:val="00011869"/>
    <w:rsid w:val="00015CD6"/>
    <w:rsid w:val="00054F5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450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5715"/>
    <w:rsid w:val="004542BA"/>
    <w:rsid w:val="00461441"/>
    <w:rsid w:val="004809EE"/>
    <w:rsid w:val="004C60F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0616"/>
    <w:rsid w:val="00734F00"/>
    <w:rsid w:val="00743A1D"/>
    <w:rsid w:val="007604B7"/>
    <w:rsid w:val="007649F2"/>
    <w:rsid w:val="007A70AE"/>
    <w:rsid w:val="008273C8"/>
    <w:rsid w:val="008362E8"/>
    <w:rsid w:val="0085786E"/>
    <w:rsid w:val="008A1768"/>
    <w:rsid w:val="008A489F"/>
    <w:rsid w:val="008F0F33"/>
    <w:rsid w:val="008F4429"/>
    <w:rsid w:val="0094021A"/>
    <w:rsid w:val="009B0F5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315E"/>
    <w:rsid w:val="00AD4B17"/>
    <w:rsid w:val="00B412D4"/>
    <w:rsid w:val="00BE3C22"/>
    <w:rsid w:val="00C0345E"/>
    <w:rsid w:val="00C230AB"/>
    <w:rsid w:val="00C31C95"/>
    <w:rsid w:val="00C3483A"/>
    <w:rsid w:val="00C632C5"/>
    <w:rsid w:val="00C74E9D"/>
    <w:rsid w:val="00C826DD"/>
    <w:rsid w:val="00C82FD3"/>
    <w:rsid w:val="00C92819"/>
    <w:rsid w:val="00CC6B7B"/>
    <w:rsid w:val="00CD2089"/>
    <w:rsid w:val="00D16EC9"/>
    <w:rsid w:val="00D73A67"/>
    <w:rsid w:val="00D94504"/>
    <w:rsid w:val="00D970A9"/>
    <w:rsid w:val="00DF3845"/>
    <w:rsid w:val="00E41911"/>
    <w:rsid w:val="00E44B57"/>
    <w:rsid w:val="00E92EEF"/>
    <w:rsid w:val="00EF2368"/>
    <w:rsid w:val="00F24442"/>
    <w:rsid w:val="00F50AE3"/>
    <w:rsid w:val="00F53B5B"/>
    <w:rsid w:val="00F63D8B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EB9D8C-FF7D-42F8-BE09-A9EBA6E52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0F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F5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E2B07E-CC8B-4CB8-9FD9-744BC7576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1F66816C.dotm</Template>
  <TotalTime>0</TotalTime>
  <Pages>2</Pages>
  <Words>284</Words>
  <Characters>1494</Characters>
  <Application>Microsoft Office Word</Application>
  <DocSecurity>0</DocSecurity>
  <Lines>49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4076 Text of Previous Version (Feb. 26, 2019) - South Carolina Legislature Online</dc:title>
  <dc:creator>Nancy Lee</dc:creator>
  <cp:lastModifiedBy>S Volk</cp:lastModifiedBy>
  <cp:revision>2</cp:revision>
  <cp:lastPrinted>2019-01-28T19:09:00Z</cp:lastPrinted>
  <dcterms:created xsi:type="dcterms:W3CDTF">2019-02-26T18:29:00Z</dcterms:created>
  <dcterms:modified xsi:type="dcterms:W3CDTF">2019-02-26T18:29:00Z</dcterms:modified>
</cp:coreProperties>
</file>