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841" w:rsidRDefault="000A38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06C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27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HEARING PROCEDURES (REVIEW AND ENFORCEMENT), DESIGNATED AS REGULATION DOCUMENT NUMBER 4830, PURSUANT TO THE PROVISIONS OF ARTICLE 1, CHAPTER 23, TITLE 1 OF THE 1976 CODE.</w:t>
      </w:r>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Hearing Procedures (Review and Enforcement), designated as Regulation Document Number 4830, and submitted to the General Assembly pursuant to the provisions of Article 1, Chapter 23, Title 1 of the 1976 Code, are approved.</w:t>
      </w:r>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6C0" w:rsidRDefault="00530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2718">
        <w:t>2</w:t>
      </w:r>
      <w:r>
        <w:t>.</w:t>
      </w:r>
      <w:r>
        <w:tab/>
        <w:t>This joint resolution takes effect upon approval by the Governor.</w:t>
      </w:r>
    </w:p>
    <w:p w:rsidR="005306C0"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306C0"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306C0"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306C0"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306C0" w:rsidRPr="00EB552F"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52F">
        <w:t>Regulation 65</w:t>
      </w:r>
      <w:r w:rsidRPr="00EB552F">
        <w:noBreakHyphen/>
        <w:t xml:space="preserve">235 governs the requirements for the Agency’s procedures during the course of a Fair Housing Law administrative hearing, to include when and where the hearing should be held, as well as the process for appealing a final decision of the agency. </w:t>
      </w:r>
    </w:p>
    <w:p w:rsidR="005306C0" w:rsidRPr="00EB552F"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06C0" w:rsidRPr="00EB552F" w:rsidRDefault="005306C0" w:rsidP="0053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552F">
        <w:t xml:space="preserve">Notice of Drafting for the proposed amended regulation was published in the </w:t>
      </w:r>
      <w:r w:rsidRPr="00EB552F">
        <w:rPr>
          <w:i/>
          <w:iCs/>
        </w:rPr>
        <w:t xml:space="preserve">State Register </w:t>
      </w:r>
      <w:r w:rsidRPr="00EB552F">
        <w:t>on September 28, 2018.</w:t>
      </w:r>
    </w:p>
    <w:p w:rsidR="00EA35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A3841" w:rsidRDefault="000A3841" w:rsidP="000A3841">
      <w:pPr>
        <w:suppressAutoHyphens/>
      </w:pPr>
    </w:p>
    <w:sectPr w:rsidR="000A3841" w:rsidSect="000A38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6C0" w:rsidRDefault="005306C0" w:rsidP="009F0C77">
      <w:r>
        <w:separator/>
      </w:r>
    </w:p>
  </w:endnote>
  <w:endnote w:type="continuationSeparator" w:id="0">
    <w:p w:rsidR="005306C0" w:rsidRDefault="00530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002305-B0D8-483D-858F-70CB20B06BFC}"/>
    <w:embedBold r:id="rId2" w:fontKey="{30CB83AE-29DD-4B59-86D3-B7367B51E734}"/>
    <w:embedItalic r:id="rId3" w:fontKey="{F882D75C-9344-4BF0-B24F-F6502ACE41A8}"/>
  </w:font>
  <w:font w:name="Calibri">
    <w:panose1 w:val="020F0502020204030204"/>
    <w:charset w:val="00"/>
    <w:family w:val="swiss"/>
    <w:pitch w:val="variable"/>
    <w:sig w:usb0="E00002FF" w:usb1="4000ACFF" w:usb2="00000001" w:usb3="00000000" w:csb0="0000019F" w:csb1="00000000"/>
    <w:embedRegular r:id="rId4" w:fontKey="{928D969B-EF5A-4499-9F7C-BCAB6D678AC5}"/>
  </w:font>
  <w:font w:name="Segoe UI">
    <w:panose1 w:val="020B0502040204020203"/>
    <w:charset w:val="00"/>
    <w:family w:val="swiss"/>
    <w:pitch w:val="variable"/>
    <w:sig w:usb0="E10022FF" w:usb1="C000E47F" w:usb2="00000029" w:usb3="00000000" w:csb0="000001DF" w:csb1="00000000"/>
    <w:embedRegular r:id="rId5" w:fontKey="{85E4BA1A-9702-483E-B1AC-C4B13731B436}"/>
  </w:font>
  <w:font w:name="Cambria">
    <w:panose1 w:val="02040503050406030204"/>
    <w:charset w:val="00"/>
    <w:family w:val="roman"/>
    <w:pitch w:val="variable"/>
    <w:sig w:usb0="E00002FF" w:usb1="400004FF" w:usb2="00000000" w:usb3="00000000" w:csb0="0000019F" w:csb1="00000000"/>
    <w:embedRegular r:id="rId6" w:fontKey="{C50C6779-6A1C-46FE-96ED-B050C7BDE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549" w:rsidRPr="000A3841" w:rsidRDefault="000A3841" w:rsidP="000A3841">
    <w:pPr>
      <w:pStyle w:val="Footer"/>
      <w:tabs>
        <w:tab w:val="clear" w:pos="4680"/>
        <w:tab w:val="clear" w:pos="9360"/>
        <w:tab w:val="center" w:pos="2995"/>
      </w:tabs>
      <w:spacing w:before="120"/>
    </w:pPr>
    <w:r>
      <w:t>[4114]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6C0" w:rsidRDefault="005306C0" w:rsidP="009F0C77">
      <w:r>
        <w:separator/>
      </w:r>
    </w:p>
  </w:footnote>
  <w:footnote w:type="continuationSeparator" w:id="0">
    <w:p w:rsidR="005306C0" w:rsidRDefault="00530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2CZ19"/>
    <w:docVar w:name="CoverBillType" w:val="a"/>
    <w:docVar w:name="DocPath" w:val="L:\Council\bills\DBS\31532CZ19.DOCX"/>
    <w:docVar w:name="dvBillNumber" w:val="4114"/>
    <w:docVar w:name="dvBillNumberPrefix" w:val="H. "/>
    <w:docVar w:name="dvOriginalBody" w:val="House"/>
    <w:docVar w:name="dvSteno" w:val="DBS"/>
    <w:docVar w:name="NameofBody" w:val="h"/>
    <w:docVar w:name="vGroup2" w:val="Council"/>
  </w:docVars>
  <w:rsids>
    <w:rsidRoot w:val="005306C0"/>
    <w:rsid w:val="00011869"/>
    <w:rsid w:val="00015CD6"/>
    <w:rsid w:val="00082718"/>
    <w:rsid w:val="000A384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2E4"/>
    <w:rsid w:val="003F6D79"/>
    <w:rsid w:val="0041760A"/>
    <w:rsid w:val="00417C01"/>
    <w:rsid w:val="004403BD"/>
    <w:rsid w:val="00461441"/>
    <w:rsid w:val="004809EE"/>
    <w:rsid w:val="004E7D54"/>
    <w:rsid w:val="005273C6"/>
    <w:rsid w:val="005306C0"/>
    <w:rsid w:val="00530A69"/>
    <w:rsid w:val="00545593"/>
    <w:rsid w:val="00556EBF"/>
    <w:rsid w:val="00577C6C"/>
    <w:rsid w:val="0059529B"/>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354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2912-F6D8-4AB7-BB6A-CCA35F6E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7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3422A-27ED-4334-BDAC-C8FD65DF2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1</Pages>
  <Words>183</Words>
  <Characters>989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4114 Text of Previous Version (Feb. 27, 2019) - South Carolina Legislature Online</dc:title>
  <dc:creator>Deirdre Brevard-Smith</dc:creator>
  <cp:lastModifiedBy>S Volk</cp:lastModifiedBy>
  <cp:revision>2</cp:revision>
  <cp:lastPrinted>2019-02-15T18:42:00Z</cp:lastPrinted>
  <dcterms:created xsi:type="dcterms:W3CDTF">2019-02-27T18:23:00Z</dcterms:created>
  <dcterms:modified xsi:type="dcterms:W3CDTF">2019-02-27T18:23:00Z</dcterms:modified>
</cp:coreProperties>
</file>