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CA3" w:rsidRDefault="003D1C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000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REAL ESTATE COMMISSION, DESIGNATED AS REGULATION DOCUMENT NUMBER 4821, PURSUANT TO THE PROVISIONS OF ARTICLE 1, CHAPTER 23, TITLE 1 OF THE 1976 CODE.</w:t>
      </w:r>
    </w:p>
    <w:p w:rsidR="00510005" w:rsidRDefault="00510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005" w:rsidRDefault="00510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0005" w:rsidRDefault="00510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005" w:rsidRDefault="00510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Real Estate Commission, designated as Regulation Document Number 4821, and submitted to the General Assembly pursuant to the provisions of Article 1, Chapter 23, Title 1 of the 1976 Code, are approved.</w:t>
      </w:r>
    </w:p>
    <w:p w:rsidR="00510005" w:rsidRDefault="00510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005" w:rsidRDefault="00510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61A0">
        <w:t>2</w:t>
      </w:r>
      <w:r>
        <w:t>.</w:t>
      </w:r>
      <w:r>
        <w:tab/>
        <w:t>This joint resolution takes effect upon approval by the Governor.</w:t>
      </w:r>
    </w:p>
    <w:p w:rsidR="00510005" w:rsidRDefault="00510005" w:rsidP="0051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10005" w:rsidRDefault="00510005" w:rsidP="0051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10005" w:rsidRDefault="00510005" w:rsidP="0051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10005" w:rsidRDefault="00510005" w:rsidP="0051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10005" w:rsidRPr="003C56AB" w:rsidRDefault="00510005" w:rsidP="0051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56AB">
        <w:t>The South Carolina Department of Labor, Licensing and Regulation, on behalf of the Real Estate Commission, proposes to amend its regulation containing the fee schedule to reduce the late renewal fee from $25 to $15.</w:t>
      </w:r>
    </w:p>
    <w:p w:rsidR="00510005" w:rsidRPr="003C56AB" w:rsidRDefault="00510005" w:rsidP="0051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0005" w:rsidRPr="003C56AB" w:rsidRDefault="00510005" w:rsidP="0051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56AB">
        <w:t xml:space="preserve">A Notice of Drafting was published in the </w:t>
      </w:r>
      <w:r w:rsidRPr="003C56AB">
        <w:rPr>
          <w:i/>
        </w:rPr>
        <w:t>State Register</w:t>
      </w:r>
      <w:r w:rsidRPr="003C56AB">
        <w:t xml:space="preserve"> on July 27, 2018.</w:t>
      </w:r>
    </w:p>
    <w:p w:rsidR="00581F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D1CA3" w:rsidRDefault="003D1CA3" w:rsidP="003D1CA3">
      <w:pPr>
        <w:suppressAutoHyphens/>
      </w:pPr>
    </w:p>
    <w:sectPr w:rsidR="003D1CA3" w:rsidSect="003D1C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005" w:rsidRDefault="00510005" w:rsidP="009F0C77">
      <w:r>
        <w:separator/>
      </w:r>
    </w:p>
  </w:endnote>
  <w:endnote w:type="continuationSeparator" w:id="0">
    <w:p w:rsidR="00510005" w:rsidRDefault="005100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2CBA77-E2F7-44EE-B275-59E30C1D4D4B}"/>
    <w:embedBold r:id="rId2" w:fontKey="{24FBF70C-457C-40D8-80F7-2F3B114BEFD0}"/>
    <w:embedItalic r:id="rId3" w:fontKey="{3F8A2178-42C4-4834-9F98-628692594236}"/>
  </w:font>
  <w:font w:name="Calibri">
    <w:panose1 w:val="020F0502020204030204"/>
    <w:charset w:val="00"/>
    <w:family w:val="swiss"/>
    <w:pitch w:val="variable"/>
    <w:sig w:usb0="E00002FF" w:usb1="4000ACFF" w:usb2="00000001" w:usb3="00000000" w:csb0="0000019F" w:csb1="00000000"/>
    <w:embedRegular r:id="rId4" w:fontKey="{C65B239A-4D5C-45C8-979F-6288FA60C4E9}"/>
  </w:font>
  <w:font w:name="Segoe UI">
    <w:panose1 w:val="020B0502040204020203"/>
    <w:charset w:val="00"/>
    <w:family w:val="swiss"/>
    <w:pitch w:val="variable"/>
    <w:sig w:usb0="E10022FF" w:usb1="C000E47F" w:usb2="00000029" w:usb3="00000000" w:csb0="000001DF" w:csb1="00000000"/>
    <w:embedRegular r:id="rId5" w:fontKey="{EBC0476A-C916-49C1-A9F2-5B5970C4B023}"/>
  </w:font>
  <w:font w:name="Cambria">
    <w:panose1 w:val="02040503050406030204"/>
    <w:charset w:val="00"/>
    <w:family w:val="roman"/>
    <w:pitch w:val="variable"/>
    <w:sig w:usb0="E00002FF" w:usb1="400004FF" w:usb2="00000000" w:usb3="00000000" w:csb0="0000019F" w:csb1="00000000"/>
    <w:embedRegular r:id="rId6" w:fontKey="{9307BD11-6254-411D-AFE8-C8F3C9F77B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FC1" w:rsidRPr="003D1CA3" w:rsidRDefault="003D1CA3" w:rsidP="003D1CA3">
    <w:pPr>
      <w:pStyle w:val="Footer"/>
      <w:tabs>
        <w:tab w:val="clear" w:pos="4680"/>
        <w:tab w:val="clear" w:pos="9360"/>
        <w:tab w:val="center" w:pos="2995"/>
      </w:tabs>
      <w:spacing w:before="120"/>
    </w:pPr>
    <w:r>
      <w:t>[4116]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005" w:rsidRDefault="00510005" w:rsidP="009F0C77">
      <w:r>
        <w:separator/>
      </w:r>
    </w:p>
  </w:footnote>
  <w:footnote w:type="continuationSeparator" w:id="0">
    <w:p w:rsidR="00510005" w:rsidRDefault="005100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30CZ19"/>
    <w:docVar w:name="CoverBillType" w:val="a"/>
    <w:docVar w:name="DocPath" w:val="L:\Council\bills\DBS\31530CZ19.DOCX"/>
    <w:docVar w:name="dvBillNumber" w:val="4116"/>
    <w:docVar w:name="dvBillNumberPrefix" w:val="H. "/>
    <w:docVar w:name="dvOriginalBody" w:val="House"/>
    <w:docVar w:name="dvSteno" w:val="DBS"/>
    <w:docVar w:name="NameofBody" w:val="h"/>
    <w:docVar w:name="vGroup2" w:val="Council"/>
  </w:docVars>
  <w:rsids>
    <w:rsidRoot w:val="005100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1CA3"/>
    <w:rsid w:val="003E5288"/>
    <w:rsid w:val="003F6D79"/>
    <w:rsid w:val="0041760A"/>
    <w:rsid w:val="00417C01"/>
    <w:rsid w:val="004403BD"/>
    <w:rsid w:val="00461441"/>
    <w:rsid w:val="004809EE"/>
    <w:rsid w:val="004E7D54"/>
    <w:rsid w:val="00510005"/>
    <w:rsid w:val="005273C6"/>
    <w:rsid w:val="00530A69"/>
    <w:rsid w:val="00545593"/>
    <w:rsid w:val="00556EBF"/>
    <w:rsid w:val="00577C6C"/>
    <w:rsid w:val="00581FC1"/>
    <w:rsid w:val="005A62FE"/>
    <w:rsid w:val="005C2FE2"/>
    <w:rsid w:val="005E2BC9"/>
    <w:rsid w:val="00605102"/>
    <w:rsid w:val="006215AA"/>
    <w:rsid w:val="006913C9"/>
    <w:rsid w:val="0069470D"/>
    <w:rsid w:val="006D58AA"/>
    <w:rsid w:val="00734F00"/>
    <w:rsid w:val="007661A0"/>
    <w:rsid w:val="007A70AE"/>
    <w:rsid w:val="008362E8"/>
    <w:rsid w:val="0085786E"/>
    <w:rsid w:val="008A1768"/>
    <w:rsid w:val="008A489F"/>
    <w:rsid w:val="008D1B9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47C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84D0B5-207A-4F04-A01E-93D10591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61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1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6B5BC-CF23-4EFE-816B-31E1FA5EB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1</Pages>
  <Words>170</Words>
  <Characters>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4116 Text of Previous Version (Feb. 27, 2019) - South Carolina Legislature Online</dc:title>
  <dc:creator>Deirdre Brevard-Smith</dc:creator>
  <cp:lastModifiedBy>S Volk</cp:lastModifiedBy>
  <cp:revision>2</cp:revision>
  <cp:lastPrinted>2019-02-15T18:31:00Z</cp:lastPrinted>
  <dcterms:created xsi:type="dcterms:W3CDTF">2019-02-27T18:25:00Z</dcterms:created>
  <dcterms:modified xsi:type="dcterms:W3CDTF">2019-02-27T18:25:00Z</dcterms:modified>
</cp:coreProperties>
</file>