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46F" w:rsidRPr="0071546F" w:rsidRDefault="0071546F" w:rsidP="0071546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4117</w:t>
      </w: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8F52B8">
        <w:t>Regulations and Administrative Procedures Committee</w:t>
      </w: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71546F" w:rsidRPr="0071546F" w:rsidRDefault="0071546F" w:rsidP="00715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46F" w:rsidRDefault="0071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1546F" w:rsidSect="0071546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602D3" w:rsidRDefault="008602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0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80B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73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CODE OF ETHICS, DESIGNATED AS REGULATION DOCUMENT NUMBER 4863, PURSUANT TO THE PROVISIONS OF ARTICLE 1, CHAPTER 23, TITLE 1 OF THE 1976 CODE.</w:t>
      </w:r>
      <w:bookmarkEnd w:id="1"/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Code of Ethics, designated as Regulation Document Number 4863, and submitted to the General Assembly pursuant to the provisions of Article 1, Chapter 23, Title 1 of the 1976 Code, are approved.</w:t>
      </w: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80B" w:rsidRDefault="002118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73C5">
        <w:t>2</w:t>
      </w:r>
      <w:r>
        <w:t>.</w:t>
      </w:r>
      <w:r>
        <w:tab/>
        <w:t>This joint resolution takes effect upon approval by the Governor.</w:t>
      </w:r>
    </w:p>
    <w:p w:rsidR="0021180B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1180B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1180B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1180B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1180B" w:rsidRPr="00E26EFA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EFA">
        <w:t>The South Carolina Board of Nursing proposes to amend R.91</w:t>
      </w:r>
      <w:r w:rsidRPr="00E26EFA">
        <w:noBreakHyphen/>
        <w:t>32 to correct a scrivener’s error and adopt the American Nurses Association’s Code of Ethics: 2015.</w:t>
      </w:r>
    </w:p>
    <w:p w:rsidR="0021180B" w:rsidRPr="00E26EFA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180B" w:rsidRPr="00E26EFA" w:rsidRDefault="0021180B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EFA">
        <w:t xml:space="preserve">A Notice of Drafting was published in the </w:t>
      </w:r>
      <w:r w:rsidRPr="00E26EFA">
        <w:rPr>
          <w:i/>
        </w:rPr>
        <w:t>State Register</w:t>
      </w:r>
      <w:r w:rsidRPr="00E26EFA">
        <w:t xml:space="preserve"> on October 26, 2018.</w:t>
      </w:r>
    </w:p>
    <w:p w:rsidR="003619B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4F48" w:rsidRDefault="00D94F48" w:rsidP="00D94F48">
      <w:pPr>
        <w:suppressAutoHyphens/>
      </w:pPr>
    </w:p>
    <w:sectPr w:rsidR="00D94F48" w:rsidSect="0071546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80B" w:rsidRDefault="0021180B" w:rsidP="009F0C77">
      <w:r>
        <w:separator/>
      </w:r>
    </w:p>
  </w:endnote>
  <w:endnote w:type="continuationSeparator" w:id="0">
    <w:p w:rsidR="0021180B" w:rsidRDefault="002118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9B954B-4F21-4AF9-91EC-3C92C1AF367F}"/>
    <w:embedBold r:id="rId2" w:fontKey="{297F9DB7-35EC-4A02-80EB-E0C24C753D55}"/>
    <w:embedItalic r:id="rId3" w:fontKey="{343C0B97-51F5-400D-8308-FFE619570E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DA063AE-723A-4E64-B93D-477A1A3878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D8BD663-7455-4A88-A975-9464C02F1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AEC65B8-2A69-4F72-AA01-85CE7BCD6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9B0" w:rsidRPr="008602D3" w:rsidRDefault="008602D3" w:rsidP="00860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</w:t>
    </w:r>
    <w:r w:rsidR="0071546F">
      <w:t>-</w:t>
    </w:r>
    <w:r w:rsidR="0071546F">
      <w:fldChar w:fldCharType="begin"/>
    </w:r>
    <w:r w:rsidR="0071546F">
      <w:instrText xml:space="preserve"> PAGE  \* MERGEFORMAT </w:instrText>
    </w:r>
    <w:r w:rsidR="0071546F">
      <w:fldChar w:fldCharType="separate"/>
    </w:r>
    <w:r w:rsidR="001817B2">
      <w:rPr>
        <w:noProof/>
      </w:rPr>
      <w:t>1</w:t>
    </w:r>
    <w:r w:rsidR="0071546F">
      <w:fldChar w:fldCharType="end"/>
    </w:r>
    <w:r w:rsidR="0071546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46F" w:rsidRPr="008602D3" w:rsidRDefault="0071546F" w:rsidP="00860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4F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80B" w:rsidRDefault="0021180B" w:rsidP="009F0C77">
      <w:r>
        <w:separator/>
      </w:r>
    </w:p>
  </w:footnote>
  <w:footnote w:type="continuationSeparator" w:id="0">
    <w:p w:rsidR="0021180B" w:rsidRDefault="002118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9CZ19"/>
    <w:docVar w:name="CoverBillType" w:val="a"/>
    <w:docVar w:name="DocPath" w:val="L:\Council\bills\DBS\31529CZ19.DOCX"/>
    <w:docVar w:name="dvBillNumber" w:val="411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1180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7B2"/>
    <w:rsid w:val="001C1EB8"/>
    <w:rsid w:val="001D08F2"/>
    <w:rsid w:val="001D3A58"/>
    <w:rsid w:val="001D525B"/>
    <w:rsid w:val="001D7F4F"/>
    <w:rsid w:val="00205238"/>
    <w:rsid w:val="0021180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9B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46F"/>
    <w:rsid w:val="00734F00"/>
    <w:rsid w:val="007A70AE"/>
    <w:rsid w:val="008362E8"/>
    <w:rsid w:val="0085786E"/>
    <w:rsid w:val="008602D3"/>
    <w:rsid w:val="008A1768"/>
    <w:rsid w:val="008A489F"/>
    <w:rsid w:val="008F0F33"/>
    <w:rsid w:val="008F4429"/>
    <w:rsid w:val="0094021A"/>
    <w:rsid w:val="009573C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95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4F48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340B23-E40F-4AA9-AB74-EAB27281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73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3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D9154-EDF0-4C00-B6DA-65378DD60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99999954.dotm</Template>
  <TotalTime>0</TotalTime>
  <Pages>2</Pages>
  <Words>192</Words>
  <Characters>1003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4117 Text of Previous Version (Feb. 27, 2019) - South Carolina Legislature Online</dc:title>
  <dc:creator>Deirdre Brevard-Smith</dc:creator>
  <cp:lastModifiedBy>Miriam Cook</cp:lastModifiedBy>
  <cp:revision>2</cp:revision>
  <cp:lastPrinted>2019-02-15T18:26:00Z</cp:lastPrinted>
  <dcterms:created xsi:type="dcterms:W3CDTF">2019-02-27T23:11:00Z</dcterms:created>
  <dcterms:modified xsi:type="dcterms:W3CDTF">2019-02-27T23:11:00Z</dcterms:modified>
</cp:coreProperties>
</file>