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A80" w:rsidRDefault="00465A8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AE6" w:rsidRDefault="00824A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824AE6" w:rsidRDefault="00824A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27, 2019</w:t>
      </w:r>
    </w:p>
    <w:p w:rsidR="00824AE6" w:rsidRDefault="00824A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AE6" w:rsidRPr="00824AE6" w:rsidRDefault="00824AE6" w:rsidP="00824AE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4119</w:t>
      </w:r>
    </w:p>
    <w:p w:rsidR="00824AE6" w:rsidRDefault="00824A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AE6" w:rsidRDefault="00824A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BC6E25">
        <w:t>Regulations and Administrative Procedures Committee</w:t>
      </w:r>
    </w:p>
    <w:p w:rsidR="00824AE6" w:rsidRDefault="00824A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AE6" w:rsidRDefault="00824A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2/27/19--H.</w:t>
      </w:r>
    </w:p>
    <w:p w:rsidR="00824AE6" w:rsidRDefault="00824A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27, 2019.</w:t>
      </w:r>
    </w:p>
    <w:p w:rsidR="00824AE6" w:rsidRPr="00824AE6" w:rsidRDefault="00824AE6" w:rsidP="00824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24AE6" w:rsidRDefault="00824A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AE6" w:rsidRDefault="00824A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24AE6" w:rsidSect="00824AE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31C26" w:rsidRDefault="00331C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1C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1EB0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0D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EXAMINERS IN SPEECH-LANGUAGE PATHOLOGY AND AUDIOLOGY, RELATING TO GENERAL LICENSING PROVISIONS; SPEECH-LANGUAGE PATHOLOGY ASSISTANTS; AND CONTINUING EDUCATION, DESIGNATED AS REGULATION DOCUMENT NUMBER 4858, PURSUANT TO THE PROVISIONS OF ARTICLE 1, CHAPTER 23, TITLE 1 OF THE 1976 CODE.</w:t>
      </w:r>
      <w:bookmarkEnd w:id="1"/>
    </w:p>
    <w:p w:rsidR="00FD1EB0" w:rsidRDefault="00FD1E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EB0" w:rsidRDefault="00FD1E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D1EB0" w:rsidRDefault="00FD1E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EB0" w:rsidRDefault="00FD1E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Examiners in Speech-Language Pathology and Audiology, relating to General Licensing Provisions; Speech-Language Pathology Assistants; and Continuing Education, designated as Regulation Document Number 4858, and submitted to the General Assembly pursuant to the provisions of Article 1, Chapter 23, Title 1 of the 1976 Code, are approved.</w:t>
      </w:r>
    </w:p>
    <w:p w:rsidR="00FD1EB0" w:rsidRDefault="00FD1E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EB0" w:rsidRDefault="00FD1E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A0D64">
        <w:t>2</w:t>
      </w:r>
      <w:r>
        <w:t>.</w:t>
      </w:r>
      <w:r>
        <w:tab/>
        <w:t>This joint resolution takes effect upon approval by the Governor.</w:t>
      </w:r>
    </w:p>
    <w:p w:rsidR="00FD1EB0" w:rsidRDefault="00FD1EB0" w:rsidP="00FD1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FD1EB0" w:rsidRDefault="00FD1EB0" w:rsidP="00FD1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FD1EB0" w:rsidRDefault="00FD1EB0" w:rsidP="00FD1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FD1EB0" w:rsidRDefault="00FD1EB0" w:rsidP="00FD1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FD1EB0" w:rsidRPr="00DA6398" w:rsidRDefault="00FD1EB0" w:rsidP="00FD1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A6398">
        <w:t>The South Carolina Board of Examiners in Speech</w:t>
      </w:r>
      <w:r w:rsidRPr="00DA6398">
        <w:noBreakHyphen/>
        <w:t>Language Pathology and Audiology proposes to: amend R.115</w:t>
      </w:r>
      <w:r w:rsidRPr="00DA6398">
        <w:noBreakHyphen/>
        <w:t>1 to add “a diploma”; amend R.115</w:t>
      </w:r>
      <w:r w:rsidRPr="00DA6398">
        <w:noBreakHyphen/>
        <w:t>2(C)(3) to add “neurogenics”; modify R.115</w:t>
      </w:r>
      <w:r w:rsidRPr="00DA6398">
        <w:noBreakHyphen/>
        <w:t>2(D)(5) to cite to a regulation; clarify R.115</w:t>
      </w:r>
      <w:r w:rsidRPr="00DA6398">
        <w:noBreakHyphen/>
        <w:t>2(G) that direct supervision means on</w:t>
      </w:r>
      <w:r w:rsidRPr="00DA6398">
        <w:noBreakHyphen/>
        <w:t>site and in person; and add in R.115</w:t>
      </w:r>
      <w:r w:rsidRPr="00DA6398">
        <w:noBreakHyphen/>
        <w:t xml:space="preserve">6(A)(2) </w:t>
      </w:r>
      <w:r w:rsidRPr="00DA6398">
        <w:lastRenderedPageBreak/>
        <w:t>the National Black Association for Speech</w:t>
      </w:r>
      <w:r w:rsidRPr="00DA6398">
        <w:noBreakHyphen/>
        <w:t>Language and Hearing (NBASLH).</w:t>
      </w:r>
    </w:p>
    <w:p w:rsidR="00FD1EB0" w:rsidRPr="00DA6398" w:rsidRDefault="00FD1EB0" w:rsidP="00FD1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D1EB0" w:rsidRPr="00DA6398" w:rsidRDefault="00FD1EB0" w:rsidP="00FD1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A6398">
        <w:t xml:space="preserve">The Notice of Drafting was published in the </w:t>
      </w:r>
      <w:r w:rsidRPr="00DA6398">
        <w:rPr>
          <w:i/>
        </w:rPr>
        <w:t>State Register</w:t>
      </w:r>
      <w:r w:rsidRPr="00DA6398">
        <w:t xml:space="preserve"> on August 24, 2018.</w:t>
      </w:r>
    </w:p>
    <w:p w:rsidR="00F66D0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B030D" w:rsidRDefault="000B030D" w:rsidP="000B030D">
      <w:pPr>
        <w:suppressAutoHyphens/>
      </w:pPr>
    </w:p>
    <w:sectPr w:rsidR="000B030D" w:rsidSect="00824AE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6355" w:rsidRDefault="00B86355" w:rsidP="009F0C77">
      <w:r>
        <w:separator/>
      </w:r>
    </w:p>
  </w:endnote>
  <w:endnote w:type="continuationSeparator" w:id="0">
    <w:p w:rsidR="00B86355" w:rsidRDefault="00B863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961CA3B-0A6D-4F30-88E9-A42E31A64BDE}"/>
    <w:embedBold r:id="rId2" w:fontKey="{BC1A5686-6D16-46BF-ACF2-276C1149B088}"/>
    <w:embedItalic r:id="rId3" w:fontKey="{CCCDDFE2-3D88-4C51-B9B3-181455F5377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4A8EAB32-90A0-48F5-AA55-0CCC1FC62F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C797BFF-8234-4D0D-B77C-2ECA2E1D02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FB2CAC2-C4BF-45BD-BCB9-FCF3346226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D0C" w:rsidRPr="00331C26" w:rsidRDefault="00331C26" w:rsidP="00331C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[4119</w:t>
    </w:r>
    <w:r w:rsidR="00824AE6">
      <w:t>-</w:t>
    </w:r>
    <w:r w:rsidR="00824AE6">
      <w:fldChar w:fldCharType="begin"/>
    </w:r>
    <w:r w:rsidR="00824AE6">
      <w:instrText xml:space="preserve"> PAGE  \* MERGEFORMAT </w:instrText>
    </w:r>
    <w:r w:rsidR="00824AE6">
      <w:fldChar w:fldCharType="separate"/>
    </w:r>
    <w:r w:rsidR="0089715C">
      <w:rPr>
        <w:noProof/>
      </w:rPr>
      <w:t>1</w:t>
    </w:r>
    <w:r w:rsidR="00824AE6">
      <w:fldChar w:fldCharType="end"/>
    </w:r>
    <w:r w:rsidR="00824AE6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AE6" w:rsidRPr="00331C26" w:rsidRDefault="00824AE6" w:rsidP="00331C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B030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6355" w:rsidRDefault="00B86355" w:rsidP="009F0C77">
      <w:r>
        <w:separator/>
      </w:r>
    </w:p>
  </w:footnote>
  <w:footnote w:type="continuationSeparator" w:id="0">
    <w:p w:rsidR="00B86355" w:rsidRDefault="00B863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27CZ19"/>
    <w:docVar w:name="CoverBillType" w:val="a"/>
    <w:docVar w:name="DocPath" w:val="L:\Council\bills\DBS\31527CZ19.DOCX"/>
    <w:docVar w:name="dvBillNumber" w:val="4119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FD1EB0"/>
    <w:rsid w:val="00011869"/>
    <w:rsid w:val="00015CD6"/>
    <w:rsid w:val="000B030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227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0D64"/>
    <w:rsid w:val="002E5912"/>
    <w:rsid w:val="00301B21"/>
    <w:rsid w:val="00314FE7"/>
    <w:rsid w:val="00325348"/>
    <w:rsid w:val="0032732C"/>
    <w:rsid w:val="00331C26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5A80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24AE6"/>
    <w:rsid w:val="008362E8"/>
    <w:rsid w:val="0085786E"/>
    <w:rsid w:val="0089715C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6355"/>
    <w:rsid w:val="00BE3C22"/>
    <w:rsid w:val="00C0345E"/>
    <w:rsid w:val="00C31C95"/>
    <w:rsid w:val="00C3483A"/>
    <w:rsid w:val="00C561D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6D0C"/>
    <w:rsid w:val="00F67CF1"/>
    <w:rsid w:val="00F728AA"/>
    <w:rsid w:val="00F840F0"/>
    <w:rsid w:val="00FB0D0D"/>
    <w:rsid w:val="00FB43B4"/>
    <w:rsid w:val="00FB6B0B"/>
    <w:rsid w:val="00FD1EB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BCADCF-426E-48E4-B6B6-9D3107F09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63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35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A7487F-1BE1-43FE-8A28-CC2F9F3B0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99999954.dotm</Template>
  <TotalTime>0</TotalTime>
  <Pages>3</Pages>
  <Words>243</Words>
  <Characters>1426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4119 Text of Previous Version (Feb. 27, 2019) - South Carolina Legislature Online</dc:title>
  <dc:creator>Deirdre Brevard-Smith</dc:creator>
  <cp:lastModifiedBy>Miriam Cook</cp:lastModifiedBy>
  <cp:revision>2</cp:revision>
  <cp:lastPrinted>2019-02-15T16:14:00Z</cp:lastPrinted>
  <dcterms:created xsi:type="dcterms:W3CDTF">2019-02-27T23:09:00Z</dcterms:created>
  <dcterms:modified xsi:type="dcterms:W3CDTF">2019-02-27T23:09:00Z</dcterms:modified>
</cp:coreProperties>
</file>