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3A8" w:rsidRDefault="005403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7982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2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MEDICAL EXAMINERS, RELATING TO REQUIREMENTS TO TAKE STEP 3 OF THE UNITED STATES MEDICAL LICENSING EXAMINATION, DESIGNATED AS REGULATION DOCUMENT NUMBER 4853, PURSUANT TO THE PROVISIONS OF ARTICLE 1, CHAPTER 23, TITLE 1 OF THE 1976 CODE.</w:t>
      </w: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Medical Examiners, relating to Requirements to Take Step 3 of the United States Medical Licensing Examination, designated as Regulation Document Number 4853, and submitted to the General Assembly pursuant to the provisions of Article 1, Chapter 23, Title 1 of the 1976 Code, are approved.</w:t>
      </w: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982" w:rsidRDefault="00167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1026F">
        <w:t>2</w:t>
      </w:r>
      <w:r>
        <w:t>.</w:t>
      </w:r>
      <w:r>
        <w:tab/>
        <w:t>This joint resolution takes effect upon approval by the Governor.</w:t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67982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>The South Carolina Board of Medical Examiners proposes to amend R.81</w:t>
      </w:r>
      <w:r w:rsidRPr="0017755E">
        <w:noBreakHyphen/>
        <w:t>80 to delete the requirement that the State Board of Medical Examiners of South Carolina administer Step 3 of the United States Medical Licensing Examination.</w:t>
      </w: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7982" w:rsidRPr="0017755E" w:rsidRDefault="00167982" w:rsidP="001679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7755E">
        <w:t xml:space="preserve">A Notice of Drafting was published in the </w:t>
      </w:r>
      <w:r w:rsidRPr="0017755E">
        <w:rPr>
          <w:i/>
        </w:rPr>
        <w:t>State Register</w:t>
      </w:r>
      <w:r w:rsidRPr="0017755E">
        <w:t xml:space="preserve"> on August 24, 2018.</w:t>
      </w:r>
    </w:p>
    <w:p w:rsidR="00AE624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03A8" w:rsidRDefault="005403A8" w:rsidP="005403A8">
      <w:pPr>
        <w:suppressAutoHyphens/>
      </w:pPr>
    </w:p>
    <w:sectPr w:rsidR="005403A8" w:rsidSect="005403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982" w:rsidRDefault="00167982" w:rsidP="009F0C77">
      <w:r>
        <w:separator/>
      </w:r>
    </w:p>
  </w:endnote>
  <w:endnote w:type="continuationSeparator" w:id="0">
    <w:p w:rsidR="00167982" w:rsidRDefault="001679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CE0BD6-D73B-4E86-BFDA-E7D5E450D82D}"/>
    <w:embedBold r:id="rId2" w:fontKey="{3FC7F4BA-E4CA-42F6-ACD4-F59CADF1D6D3}"/>
    <w:embedItalic r:id="rId3" w:fontKey="{B41ACE10-CFA0-452D-8DB1-DD4C3BC9C3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A97A4D6-BA94-47F1-9791-7F3F33F5AE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CFE548F-908C-404D-9AFE-EB7956260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D79D34E-EDB4-4F10-A717-19B97ED980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248" w:rsidRPr="005403A8" w:rsidRDefault="005403A8" w:rsidP="00540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982" w:rsidRDefault="00167982" w:rsidP="009F0C77">
      <w:r>
        <w:separator/>
      </w:r>
    </w:p>
  </w:footnote>
  <w:footnote w:type="continuationSeparator" w:id="0">
    <w:p w:rsidR="00167982" w:rsidRDefault="001679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5CZ19"/>
    <w:docVar w:name="CoverBillType" w:val="a"/>
    <w:docVar w:name="DocPath" w:val="L:\Council\bills\DBS\31525CZ19.DOCX"/>
    <w:docVar w:name="dvBillNumber" w:val="412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6798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98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3A8"/>
    <w:rsid w:val="00545593"/>
    <w:rsid w:val="00556EBF"/>
    <w:rsid w:val="00577C6C"/>
    <w:rsid w:val="005A62FE"/>
    <w:rsid w:val="005B5446"/>
    <w:rsid w:val="005C2FE2"/>
    <w:rsid w:val="005E2BC9"/>
    <w:rsid w:val="00605102"/>
    <w:rsid w:val="0061026F"/>
    <w:rsid w:val="006215AA"/>
    <w:rsid w:val="006913C9"/>
    <w:rsid w:val="0069470D"/>
    <w:rsid w:val="006C451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24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9CCC2-17F5-4136-BB17-02FBD84C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2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CFC31-47A7-406B-B966-3691B7F67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198</Words>
  <Characters>1047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4121 Text of Previous Version (Feb. 27, 2019) - South Carolina Legislature Online</dc:title>
  <dc:creator>Deirdre Brevard-Smith</dc:creator>
  <cp:lastModifiedBy>S Volk</cp:lastModifiedBy>
  <cp:revision>2</cp:revision>
  <cp:lastPrinted>2019-02-15T15:40:00Z</cp:lastPrinted>
  <dcterms:created xsi:type="dcterms:W3CDTF">2019-02-27T18:27:00Z</dcterms:created>
  <dcterms:modified xsi:type="dcterms:W3CDTF">2019-02-27T18:27:00Z</dcterms:modified>
</cp:coreProperties>
</file>