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3ED8" w:rsidRDefault="00AC3E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C3ED8" w:rsidRDefault="00AC3E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2019</w:t>
      </w:r>
    </w:p>
    <w:p w:rsidR="00AC3ED8" w:rsidRDefault="00AC3E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ED8" w:rsidRPr="00AC3ED8" w:rsidRDefault="00AC3ED8" w:rsidP="00AC3ED8">
      <w:pPr>
        <w:tabs>
          <w:tab w:val="right" w:pos="5933"/>
        </w:tabs>
        <w:suppressAutoHyphens/>
      </w:pPr>
      <w:r>
        <w:tab/>
      </w:r>
      <w:r>
        <w:rPr>
          <w:b/>
          <w:sz w:val="36"/>
        </w:rPr>
        <w:t>H. 4123</w:t>
      </w:r>
    </w:p>
    <w:p w:rsidR="00AC3ED8" w:rsidRDefault="00AC3E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ED8" w:rsidRDefault="00AC3E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017083">
        <w:t>Regulations and Administrative Procedures Committee</w:t>
      </w:r>
    </w:p>
    <w:p w:rsidR="00AC3ED8" w:rsidRDefault="00AC3E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ED8" w:rsidRDefault="00AC3E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2/27/19--H.</w:t>
      </w:r>
    </w:p>
    <w:p w:rsidR="00AC3ED8" w:rsidRDefault="00AC3E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2019.</w:t>
      </w:r>
    </w:p>
    <w:p w:rsidR="00AC3ED8" w:rsidRPr="00AC3ED8" w:rsidRDefault="00AC3ED8" w:rsidP="00AC3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3ED8" w:rsidRDefault="00AC3E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ED8" w:rsidRDefault="00AC3E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3ED8" w:rsidSect="00AC3E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F52C5" w:rsidRDefault="001F52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63CC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66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LONG TERM HEALTH CARE ADMINISTRATORS BOARD, DESIGNATED AS REGULATION DOCUMENT NUMBER 4844, PURSUANT TO THE PROVISIONS OF ARTICLE 1, CHAPTER 23, TITLE 1 OF THE 1976 CODE.</w:t>
      </w:r>
      <w:bookmarkEnd w:id="1"/>
    </w:p>
    <w:p w:rsidR="00763CC8" w:rsidRDefault="00763C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CC8" w:rsidRDefault="00763C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3CC8" w:rsidRDefault="00763C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CC8" w:rsidRDefault="00763C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Long Term Health Care Administrators Board, designated as Regulation Document Number 4844, and submitted to the General Assembly pursuant to the provisions of Article 1, Chapter 23, Title 1 of the 1976 Code, are approved.</w:t>
      </w:r>
    </w:p>
    <w:p w:rsidR="00763CC8" w:rsidRDefault="00763C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CC8" w:rsidRDefault="00763C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668F">
        <w:t>2</w:t>
      </w:r>
      <w:r>
        <w:t>.</w:t>
      </w:r>
      <w:r>
        <w:tab/>
        <w:t>This joint resolution takes effect upon approval by the Governor.</w:t>
      </w:r>
    </w:p>
    <w:p w:rsidR="00763CC8" w:rsidRDefault="00763CC8" w:rsidP="00763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63CC8" w:rsidRDefault="00763CC8" w:rsidP="00763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63CC8" w:rsidRDefault="00763CC8" w:rsidP="00763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63CC8" w:rsidRDefault="00763CC8" w:rsidP="00763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63CC8" w:rsidRPr="00E65CDC" w:rsidRDefault="00763CC8" w:rsidP="00763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DC">
        <w:t>The South Carolina Department of Labor, Licensing and Regulation, on behalf of the Board of Long Term Health Care Administrators, proposes to amend Regulation 10</w:t>
      </w:r>
      <w:r w:rsidRPr="00E65CDC">
        <w:noBreakHyphen/>
        <w:t>21(D) to delete the fee for labels for license lists, delete the fee for criminal background checks, and reduce the license list fee from $20 to $10.</w:t>
      </w:r>
    </w:p>
    <w:p w:rsidR="00763CC8" w:rsidRPr="00E65CDC" w:rsidRDefault="00763CC8" w:rsidP="00763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3CC8" w:rsidRPr="00E65CDC" w:rsidRDefault="00763CC8" w:rsidP="00763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DC">
        <w:t xml:space="preserve">A Notice of Drafting was published in the </w:t>
      </w:r>
      <w:r w:rsidRPr="00E65CDC">
        <w:rPr>
          <w:i/>
        </w:rPr>
        <w:t>State Register</w:t>
      </w:r>
      <w:r w:rsidRPr="00E65CDC">
        <w:t xml:space="preserve"> on August 24, 2018.</w:t>
      </w:r>
    </w:p>
    <w:p w:rsidR="0025465C" w:rsidRDefault="0010776B" w:rsidP="00254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sectPr w:rsidR="0025465C" w:rsidSect="00AC3E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CC8" w:rsidRDefault="00763CC8" w:rsidP="009F0C77">
      <w:r>
        <w:separator/>
      </w:r>
    </w:p>
  </w:endnote>
  <w:endnote w:type="continuationSeparator" w:id="0">
    <w:p w:rsidR="00763CC8" w:rsidRDefault="00763C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647435-C91B-43B0-BA9B-05684F60149E}"/>
    <w:embedBold r:id="rId2" w:fontKey="{7F8765BD-42E2-4761-AD0A-9E8A47F9174F}"/>
    <w:embedItalic r:id="rId3" w:fontKey="{7A0FCF24-55E7-433C-B64B-0849B85CADFC}"/>
  </w:font>
  <w:font w:name="Calibri">
    <w:panose1 w:val="020F0502020204030204"/>
    <w:charset w:val="00"/>
    <w:family w:val="swiss"/>
    <w:pitch w:val="variable"/>
    <w:sig w:usb0="E0002AFF" w:usb1="C000247B" w:usb2="00000009" w:usb3="00000000" w:csb0="000001FF" w:csb1="00000000"/>
    <w:embedRegular r:id="rId4" w:fontKey="{935E783B-8203-4FEB-8B09-0F2BFC3FD8A4}"/>
  </w:font>
  <w:font w:name="Segoe UI">
    <w:panose1 w:val="020B0502040204020203"/>
    <w:charset w:val="00"/>
    <w:family w:val="swiss"/>
    <w:pitch w:val="variable"/>
    <w:sig w:usb0="E4002EFF" w:usb1="C000E47F" w:usb2="00000009" w:usb3="00000000" w:csb0="000001FF" w:csb1="00000000"/>
    <w:embedRegular r:id="rId5" w:fontKey="{474E83E2-0EA4-4B05-97B6-1011599A7495}"/>
  </w:font>
  <w:font w:name="Cambria">
    <w:panose1 w:val="02040503050406030204"/>
    <w:charset w:val="00"/>
    <w:family w:val="roman"/>
    <w:pitch w:val="variable"/>
    <w:sig w:usb0="E00006FF" w:usb1="420024FF" w:usb2="02000000" w:usb3="00000000" w:csb0="0000019F" w:csb1="00000000"/>
    <w:embedRegular r:id="rId6" w:fontKey="{B4D32DB9-6650-4862-BE2B-BEDF494D4D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45F" w:rsidRPr="001F52C5" w:rsidRDefault="001F52C5" w:rsidP="001F52C5">
    <w:pPr>
      <w:pStyle w:val="Footer"/>
      <w:tabs>
        <w:tab w:val="clear" w:pos="4680"/>
        <w:tab w:val="clear" w:pos="9360"/>
        <w:tab w:val="center" w:pos="2995"/>
      </w:tabs>
      <w:spacing w:before="120"/>
    </w:pPr>
    <w:r>
      <w:t>[4123</w:t>
    </w:r>
    <w:r w:rsidR="00AC3ED8">
      <w:t>-</w:t>
    </w:r>
    <w:r w:rsidR="00AC3ED8">
      <w:fldChar w:fldCharType="begin"/>
    </w:r>
    <w:r w:rsidR="00AC3ED8">
      <w:instrText xml:space="preserve"> PAGE  \* MERGEFORMAT </w:instrText>
    </w:r>
    <w:r w:rsidR="00AC3ED8">
      <w:fldChar w:fldCharType="separate"/>
    </w:r>
    <w:r w:rsidR="0025465C">
      <w:rPr>
        <w:noProof/>
      </w:rPr>
      <w:t>1</w:t>
    </w:r>
    <w:r w:rsidR="00AC3ED8">
      <w:fldChar w:fldCharType="end"/>
    </w:r>
    <w:r w:rsidR="00AC3ED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ED8" w:rsidRPr="001F52C5" w:rsidRDefault="00AC3ED8" w:rsidP="001F52C5">
    <w:pPr>
      <w:pStyle w:val="Footer"/>
      <w:tabs>
        <w:tab w:val="clear" w:pos="4680"/>
        <w:tab w:val="clear" w:pos="9360"/>
        <w:tab w:val="center" w:pos="2995"/>
      </w:tabs>
      <w:spacing w:before="120"/>
    </w:pPr>
    <w:r>
      <w:t>[4123]</w:t>
    </w:r>
    <w:r>
      <w:tab/>
    </w:r>
    <w:r>
      <w:fldChar w:fldCharType="begin"/>
    </w:r>
    <w:r>
      <w:instrText xml:space="preserve"> PAGE  \* MERGEFORMAT </w:instrText>
    </w:r>
    <w:r>
      <w:fldChar w:fldCharType="separate"/>
    </w:r>
    <w:r w:rsidR="0025465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CC8" w:rsidRDefault="00763CC8" w:rsidP="009F0C77">
      <w:r>
        <w:separator/>
      </w:r>
    </w:p>
  </w:footnote>
  <w:footnote w:type="continuationSeparator" w:id="0">
    <w:p w:rsidR="00763CC8" w:rsidRDefault="00763C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23CZ19"/>
    <w:docVar w:name="CoverBillType" w:val="a"/>
    <w:docVar w:name="DocPath" w:val="L:\Council\bills\DBS\31523CZ19.DOCX"/>
    <w:docVar w:name="dvBillNumber" w:val="4123"/>
    <w:docVar w:name="dvBillNumberPrefix" w:val="H. "/>
    <w:docVar w:name="dvOriginalBody" w:val="House"/>
    <w:docVar w:name="dvSteno" w:val="DBS"/>
    <w:docVar w:name="NameofBody" w:val="h"/>
    <w:docVar w:name="vGroup2" w:val="Council"/>
  </w:docVars>
  <w:rsids>
    <w:rsidRoot w:val="00763CC8"/>
    <w:rsid w:val="00011869"/>
    <w:rsid w:val="00015CD6"/>
    <w:rsid w:val="0003668F"/>
    <w:rsid w:val="0004120E"/>
    <w:rsid w:val="000E0100"/>
    <w:rsid w:val="000E1785"/>
    <w:rsid w:val="000F40FA"/>
    <w:rsid w:val="001035F1"/>
    <w:rsid w:val="0010776B"/>
    <w:rsid w:val="00133E66"/>
    <w:rsid w:val="001435A3"/>
    <w:rsid w:val="00146ED3"/>
    <w:rsid w:val="00151044"/>
    <w:rsid w:val="001D08F2"/>
    <w:rsid w:val="001D3A58"/>
    <w:rsid w:val="001D525B"/>
    <w:rsid w:val="001D7F4F"/>
    <w:rsid w:val="001F52C5"/>
    <w:rsid w:val="00205238"/>
    <w:rsid w:val="002321B6"/>
    <w:rsid w:val="00250967"/>
    <w:rsid w:val="002543C8"/>
    <w:rsid w:val="0025465C"/>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5CAC"/>
    <w:rsid w:val="00734F00"/>
    <w:rsid w:val="00763CC8"/>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3ED8"/>
    <w:rsid w:val="00AC7C45"/>
    <w:rsid w:val="00AD1C9A"/>
    <w:rsid w:val="00AD4B17"/>
    <w:rsid w:val="00B412D4"/>
    <w:rsid w:val="00BE3C22"/>
    <w:rsid w:val="00C0345E"/>
    <w:rsid w:val="00C31C95"/>
    <w:rsid w:val="00C3483A"/>
    <w:rsid w:val="00C74E9D"/>
    <w:rsid w:val="00C826DD"/>
    <w:rsid w:val="00C82FD3"/>
    <w:rsid w:val="00C92819"/>
    <w:rsid w:val="00CA645F"/>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1C2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8CA9BD-44FE-4EF8-A869-D8651FD9C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66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6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1B2BC-93EE-4E4F-AE88-DD3E3CC64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99999954.dotm</Template>
  <TotalTime>0</TotalTime>
  <Pages>2</Pages>
  <Words>216</Words>
  <Characters>1149</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4123 Text of Previous Version (Feb. 27, 2019) - South Carolina Legislature Online</dc:title>
  <dc:creator>Deirdre Brevard-Smith</dc:creator>
  <cp:lastModifiedBy>Miriam Cook</cp:lastModifiedBy>
  <cp:revision>2</cp:revision>
  <cp:lastPrinted>2019-02-27T20:45:00Z</cp:lastPrinted>
  <dcterms:created xsi:type="dcterms:W3CDTF">2019-02-27T22:57:00Z</dcterms:created>
  <dcterms:modified xsi:type="dcterms:W3CDTF">2019-02-27T22:57:00Z</dcterms:modified>
</cp:coreProperties>
</file>