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D51" w:rsidRDefault="00761D51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16E" w:rsidRDefault="00C8216E" w:rsidP="00C82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1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02A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C5F" w:rsidRPr="007A46AB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="007057A7" w:rsidRPr="007057A7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9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="007057A7" w:rsidRPr="007057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="007057A7" w:rsidRPr="007057A7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9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C57C5F" w:rsidRPr="00A214FD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C5F" w:rsidRDefault="00C57C5F" w:rsidP="00C57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A564AD" w:rsidRDefault="007057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1D51" w:rsidRDefault="00761D51" w:rsidP="00761D51">
      <w:pPr>
        <w:suppressAutoHyphens/>
      </w:pPr>
    </w:p>
    <w:sectPr w:rsidR="00761D51" w:rsidSect="00761D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2A4" w:rsidRDefault="003B02A4" w:rsidP="009F0C77">
      <w:r>
        <w:separator/>
      </w:r>
    </w:p>
  </w:endnote>
  <w:endnote w:type="continuationSeparator" w:id="0">
    <w:p w:rsidR="003B02A4" w:rsidRDefault="003B02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35C3E2-B2CF-4C4C-ADF6-9B7D482DF3C0}"/>
    <w:embedBold r:id="rId2" w:fontKey="{FCD3EF47-AF17-48D2-B275-BBAC8CD867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7C233B-C494-4757-8787-F905011F8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54424E-72CC-43F2-A4A3-DDED047C9C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4AD" w:rsidRPr="00761D51" w:rsidRDefault="00761D51" w:rsidP="00761D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2A4" w:rsidRDefault="003B02A4" w:rsidP="009F0C77">
      <w:r>
        <w:separator/>
      </w:r>
    </w:p>
  </w:footnote>
  <w:footnote w:type="continuationSeparator" w:id="0">
    <w:p w:rsidR="003B02A4" w:rsidRDefault="003B02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84WAB19"/>
    <w:docVar w:name="CoverBillType" w:val="c"/>
    <w:docVar w:name="DocPath" w:val="L:\Council\bills\AGM\19584WAB19.DOCX"/>
    <w:docVar w:name="dvBillNumber" w:val="41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B02A4"/>
    <w:rsid w:val="00011869"/>
    <w:rsid w:val="00015CD6"/>
    <w:rsid w:val="000960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2A4"/>
    <w:rsid w:val="003C4DAB"/>
    <w:rsid w:val="003D01E8"/>
    <w:rsid w:val="003E5288"/>
    <w:rsid w:val="003F6D79"/>
    <w:rsid w:val="0041760A"/>
    <w:rsid w:val="00417C01"/>
    <w:rsid w:val="004403BD"/>
    <w:rsid w:val="0045210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57A7"/>
    <w:rsid w:val="00734F00"/>
    <w:rsid w:val="00761D51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4A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7C5F"/>
    <w:rsid w:val="00C74E9D"/>
    <w:rsid w:val="00C8216E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84CA07-EE9B-451A-8FB4-9A939599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609A6-0B93-4911-89F7-B6CD6ABBE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266</Words>
  <Characters>1462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4144 Text of Previous Version (Feb. 28, 2019) - South Carolina Legislature Online</dc:title>
  <dc:creator>Angie Morgan</dc:creator>
  <cp:lastModifiedBy>S Volk</cp:lastModifiedBy>
  <cp:revision>2</cp:revision>
  <dcterms:created xsi:type="dcterms:W3CDTF">2019-02-28T17:36:00Z</dcterms:created>
  <dcterms:modified xsi:type="dcterms:W3CDTF">2019-02-28T17:36:00Z</dcterms:modified>
</cp:coreProperties>
</file>