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BD6" w:rsidRDefault="00E00BD6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0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5C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0224DC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 xml:space="preserve">MINNIE NEWMAN </w:t>
      </w:r>
      <w:r w:rsidRPr="000224DC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BERKELEY</w:t>
      </w:r>
      <w:r w:rsidRPr="000224DC">
        <w:rPr>
          <w:color w:val="000000" w:themeColor="text1"/>
          <w:u w:color="000000" w:themeColor="text1"/>
        </w:rPr>
        <w:t xml:space="preserve"> COUNTY FOR </w:t>
      </w:r>
      <w:r w:rsidR="006E2084">
        <w:rPr>
          <w:color w:val="000000" w:themeColor="text1"/>
          <w:u w:color="000000" w:themeColor="text1"/>
        </w:rPr>
        <w:t xml:space="preserve">HER </w:t>
      </w:r>
      <w:r w:rsidRPr="000224DC">
        <w:rPr>
          <w:color w:val="000000" w:themeColor="text1"/>
          <w:u w:color="000000" w:themeColor="text1"/>
        </w:rPr>
        <w:t xml:space="preserve">DEDICATED AND OUTSTANDING SERVICE </w:t>
      </w:r>
      <w:r w:rsidR="00FA6000">
        <w:rPr>
          <w:color w:val="000000" w:themeColor="text1"/>
          <w:u w:color="000000" w:themeColor="text1"/>
        </w:rPr>
        <w:t>TO THE CITY OF HANAHAN</w:t>
      </w:r>
      <w:r w:rsidR="00B70D34">
        <w:rPr>
          <w:color w:val="000000" w:themeColor="text1"/>
          <w:u w:color="000000" w:themeColor="text1"/>
        </w:rPr>
        <w:t xml:space="preserve"> </w:t>
      </w:r>
      <w:r w:rsidRPr="000224DC">
        <w:rPr>
          <w:color w:val="000000" w:themeColor="text1"/>
          <w:u w:color="000000" w:themeColor="text1"/>
        </w:rPr>
        <w:t>AND TO WISH HER MUCH HAPPINESS AND FULFILLMENT IN THE DAYS AHEAD.</w:t>
      </w:r>
      <w:bookmarkStart w:id="4" w:name="titleend"/>
      <w:bookmarkEnd w:id="4"/>
    </w:p>
    <w:p w:rsidR="00F72DC1" w:rsidRDefault="00F7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DC1" w:rsidRDefault="00F7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with great pleasure that the South Carolina House of Representatives recognizes those individuals who give tirelessly of themselves to the welfare of this great state</w:t>
      </w:r>
      <w:r w:rsidR="00D509EE" w:rsidRPr="00D509EE">
        <w:t>’</w:t>
      </w:r>
      <w:r>
        <w:t>s citizenry. Having</w:t>
      </w:r>
      <w:r w:rsidRPr="00254F16">
        <w:rPr>
          <w:color w:val="000000" w:themeColor="text1"/>
          <w:u w:color="000000" w:themeColor="text1"/>
        </w:rPr>
        <w:t xml:space="preserve"> spent h</w:t>
      </w:r>
      <w:r>
        <w:rPr>
          <w:color w:val="000000" w:themeColor="text1"/>
          <w:u w:color="000000" w:themeColor="text1"/>
        </w:rPr>
        <w:t>er</w:t>
      </w:r>
      <w:r w:rsidRPr="00254F16">
        <w:rPr>
          <w:color w:val="000000" w:themeColor="text1"/>
          <w:u w:color="000000" w:themeColor="text1"/>
        </w:rPr>
        <w:t xml:space="preserve"> life working </w:t>
      </w:r>
      <w:r>
        <w:rPr>
          <w:color w:val="000000" w:themeColor="text1"/>
          <w:u w:color="000000" w:themeColor="text1"/>
        </w:rPr>
        <w:t>t</w:t>
      </w:r>
      <w:r w:rsidR="0055796C">
        <w:rPr>
          <w:color w:val="000000" w:themeColor="text1"/>
          <w:u w:color="000000" w:themeColor="text1"/>
        </w:rPr>
        <w:t xml:space="preserve">o enhance the lives of others, </w:t>
      </w:r>
      <w:r w:rsidR="00D24EC1">
        <w:rPr>
          <w:color w:val="000000" w:themeColor="text1"/>
          <w:u w:color="000000" w:themeColor="text1"/>
        </w:rPr>
        <w:t>Minnie</w:t>
      </w:r>
      <w:r>
        <w:rPr>
          <w:color w:val="000000" w:themeColor="text1"/>
          <w:u w:color="000000" w:themeColor="text1"/>
        </w:rPr>
        <w:t xml:space="preserve"> </w:t>
      </w:r>
      <w:r w:rsidR="0055796C">
        <w:rPr>
          <w:color w:val="000000" w:themeColor="text1"/>
          <w:u w:color="000000" w:themeColor="text1"/>
        </w:rPr>
        <w:t xml:space="preserve">Newman </w:t>
      </w:r>
      <w:r>
        <w:rPr>
          <w:color w:val="000000" w:themeColor="text1"/>
          <w:u w:color="000000" w:themeColor="text1"/>
        </w:rPr>
        <w:t>of Hanahan</w:t>
      </w:r>
      <w:r>
        <w:t xml:space="preserve"> exemplifies such South Carolinians; and</w:t>
      </w:r>
    </w:p>
    <w:p w:rsidR="00F72DC1" w:rsidRDefault="00F7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000" w:rsidRDefault="00DF4F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62533">
        <w:t xml:space="preserve"> </w:t>
      </w:r>
      <w:r w:rsidR="00D24EC1">
        <w:t xml:space="preserve">Mayor </w:t>
      </w:r>
      <w:r w:rsidR="00625D72">
        <w:t xml:space="preserve">Minnie </w:t>
      </w:r>
      <w:r w:rsidR="00F56B26">
        <w:t>graduate</w:t>
      </w:r>
      <w:r w:rsidR="00625D72">
        <w:t>d</w:t>
      </w:r>
      <w:r w:rsidR="00F56B26">
        <w:t xml:space="preserve"> </w:t>
      </w:r>
      <w:r w:rsidR="00625D72">
        <w:t xml:space="preserve">from </w:t>
      </w:r>
      <w:r w:rsidR="00F56B26">
        <w:t>South Stokes High School</w:t>
      </w:r>
      <w:r w:rsidR="00625D72">
        <w:t xml:space="preserve"> in 1972. She </w:t>
      </w:r>
      <w:r w:rsidR="00A0524F">
        <w:t>continued</w:t>
      </w:r>
      <w:r w:rsidR="00C62533">
        <w:t xml:space="preserve"> her education at Charleston Southern University, earning both a </w:t>
      </w:r>
      <w:r w:rsidR="00F56B26">
        <w:t>bachelor</w:t>
      </w:r>
      <w:r w:rsidR="00D509EE" w:rsidRPr="00D509EE">
        <w:t>’</w:t>
      </w:r>
      <w:r w:rsidR="00F56B26">
        <w:t>s deg</w:t>
      </w:r>
      <w:r w:rsidR="00991396">
        <w:t>ree</w:t>
      </w:r>
      <w:r w:rsidR="00625D72">
        <w:t xml:space="preserve"> and master</w:t>
      </w:r>
      <w:r w:rsidR="00D509EE" w:rsidRPr="00D509EE">
        <w:t>’</w:t>
      </w:r>
      <w:r w:rsidR="00625D72">
        <w:t>s</w:t>
      </w:r>
      <w:r w:rsidR="00663CB2">
        <w:t xml:space="preserve"> degree</w:t>
      </w:r>
      <w:r w:rsidR="00625D72">
        <w:t xml:space="preserve"> in education</w:t>
      </w:r>
      <w:r w:rsidR="006934DA">
        <w:t>,</w:t>
      </w:r>
      <w:r w:rsidR="00A641CE">
        <w:t xml:space="preserve"> and </w:t>
      </w:r>
      <w:r w:rsidR="006934DA">
        <w:t>later earning</w:t>
      </w:r>
      <w:r w:rsidR="00C90C25">
        <w:t xml:space="preserve"> her d</w:t>
      </w:r>
      <w:r w:rsidR="00396F40">
        <w:t>octorate in Child and Youth Studies</w:t>
      </w:r>
      <w:r w:rsidR="0031528F">
        <w:t xml:space="preserve"> from Nova Southeastern University</w:t>
      </w:r>
      <w:r w:rsidR="00396F40">
        <w:t xml:space="preserve"> in Fort Lauderdale, Florida</w:t>
      </w:r>
      <w:r w:rsidR="0031528F">
        <w:t xml:space="preserve">; and </w:t>
      </w:r>
    </w:p>
    <w:p w:rsidR="002069BB" w:rsidRDefault="002069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83" w:rsidRDefault="002069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strong believer in empowerment through education, M</w:t>
      </w:r>
      <w:r w:rsidR="00E81DF7">
        <w:t>ayor Minnie</w:t>
      </w:r>
      <w:r w:rsidR="006934DA">
        <w:t xml:space="preserve"> has dedicated he</w:t>
      </w:r>
      <w:r w:rsidR="00C108F8">
        <w:t>rself to expanding the minds of her</w:t>
      </w:r>
      <w:r w:rsidR="006934DA">
        <w:t xml:space="preserve"> </w:t>
      </w:r>
      <w:r w:rsidR="00C108F8">
        <w:t>students</w:t>
      </w:r>
      <w:r w:rsidR="006934DA">
        <w:t xml:space="preserve"> for over twenty years.</w:t>
      </w:r>
      <w:r>
        <w:t xml:space="preserve"> </w:t>
      </w:r>
      <w:r w:rsidR="006934DA">
        <w:t xml:space="preserve">She </w:t>
      </w:r>
      <w:r>
        <w:t>held teaching positions at the elementary, middle</w:t>
      </w:r>
      <w:r w:rsidR="001A086D">
        <w:t>,</w:t>
      </w:r>
      <w:r>
        <w:t xml:space="preserve"> and high school levels in Berkeley </w:t>
      </w:r>
      <w:r w:rsidR="00B42737">
        <w:t xml:space="preserve">and Dorchester Counties </w:t>
      </w:r>
      <w:r w:rsidR="006934DA">
        <w:t xml:space="preserve">and </w:t>
      </w:r>
      <w:r w:rsidR="008339BD">
        <w:t>worked as</w:t>
      </w:r>
      <w:r w:rsidR="006934DA">
        <w:t xml:space="preserve"> an adjunct professor at the Citadel, College of Charleston, Charleston Southern University</w:t>
      </w:r>
      <w:r w:rsidR="001A086D">
        <w:t>,</w:t>
      </w:r>
      <w:r w:rsidR="006934DA">
        <w:t xml:space="preserve"> and Southern Illinois University at the Charleston Air Force Base; and</w:t>
      </w:r>
    </w:p>
    <w:p w:rsidR="002069BB" w:rsidRDefault="002069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9BB" w:rsidRDefault="002069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4EC1">
        <w:t xml:space="preserve">Mayor </w:t>
      </w:r>
      <w:r>
        <w:t>Minnie has received a number of honors and awards for her service as</w:t>
      </w:r>
      <w:r w:rsidR="00A0524F">
        <w:t xml:space="preserve"> an educator, </w:t>
      </w:r>
      <w:r>
        <w:t xml:space="preserve">including </w:t>
      </w:r>
      <w:r w:rsidR="008339BD">
        <w:t>Hanahan High School</w:t>
      </w:r>
      <w:r w:rsidR="00D509EE" w:rsidRPr="00D509EE">
        <w:t>’</w:t>
      </w:r>
      <w:r w:rsidR="008339BD">
        <w:t xml:space="preserve">s </w:t>
      </w:r>
      <w:r>
        <w:t>Student Council Teacher</w:t>
      </w:r>
      <w:r w:rsidR="001A086D">
        <w:t xml:space="preserve"> of the Year in 1996 and 1999, D</w:t>
      </w:r>
      <w:r>
        <w:t xml:space="preserve">irector of the </w:t>
      </w:r>
      <w:r w:rsidR="001A086D">
        <w:t>Y</w:t>
      </w:r>
      <w:r>
        <w:t xml:space="preserve">ear in 2006, two Barbara H. James awards for outstanding contributions to Career and Technology Education and </w:t>
      </w:r>
      <w:r>
        <w:lastRenderedPageBreak/>
        <w:t xml:space="preserve">Tech </w:t>
      </w:r>
      <w:r w:rsidR="00A0524F">
        <w:t>Prep, Dorchester County School District Two</w:t>
      </w:r>
      <w:r w:rsidR="00D509EE" w:rsidRPr="00D509EE">
        <w:t>’</w:t>
      </w:r>
      <w:r w:rsidR="00A0524F">
        <w:t>s Honor Teacher of the Year in 2009</w:t>
      </w:r>
      <w:r w:rsidR="001A086D">
        <w:t>,</w:t>
      </w:r>
      <w:r w:rsidR="00A0524F">
        <w:t xml:space="preserve"> and Alston Middle School</w:t>
      </w:r>
      <w:r w:rsidR="00D509EE" w:rsidRPr="00D509EE">
        <w:t>’</w:t>
      </w:r>
      <w:r w:rsidR="00A0524F">
        <w:t>s Teacher of the Year that same year; and</w:t>
      </w:r>
    </w:p>
    <w:p w:rsidR="002069BB" w:rsidRDefault="002069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83" w:rsidRDefault="00DF4F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6BD5">
        <w:t>with a strong desire to better her community and to help it thrive and grow,</w:t>
      </w:r>
      <w:r w:rsidR="00D24EC1">
        <w:t xml:space="preserve"> Mayor</w:t>
      </w:r>
      <w:r w:rsidR="001A6BD5">
        <w:t xml:space="preserve"> </w:t>
      </w:r>
      <w:r w:rsidR="00703C94">
        <w:t xml:space="preserve">Minnie </w:t>
      </w:r>
      <w:r w:rsidR="001A6BD5">
        <w:t>decided to run for Hanahan</w:t>
      </w:r>
      <w:r w:rsidR="00D509EE" w:rsidRPr="00D509EE">
        <w:t>’</w:t>
      </w:r>
      <w:r w:rsidR="001A6BD5">
        <w:t xml:space="preserve">s </w:t>
      </w:r>
      <w:r w:rsidR="00396F40">
        <w:t>City Council</w:t>
      </w:r>
      <w:r w:rsidR="001A6BD5">
        <w:t>. She was elected</w:t>
      </w:r>
      <w:r w:rsidR="00396F40">
        <w:t xml:space="preserve"> in October 1995 </w:t>
      </w:r>
      <w:r w:rsidR="001A6BD5">
        <w:t>and served for seven years. I</w:t>
      </w:r>
      <w:r w:rsidR="00C108F8">
        <w:t xml:space="preserve">n </w:t>
      </w:r>
      <w:r w:rsidR="001A6BD5">
        <w:t xml:space="preserve">November 2002, she was elected </w:t>
      </w:r>
      <w:r w:rsidR="001A086D">
        <w:t>M</w:t>
      </w:r>
      <w:r w:rsidR="00C108F8">
        <w:t>ayor</w:t>
      </w:r>
      <w:r>
        <w:t xml:space="preserve"> of the City of Hanahan in Berk</w:t>
      </w:r>
      <w:r w:rsidR="00C90C25">
        <w:t>e</w:t>
      </w:r>
      <w:r>
        <w:t>ley County</w:t>
      </w:r>
      <w:r w:rsidR="00C108F8">
        <w:t xml:space="preserve"> </w:t>
      </w:r>
      <w:r w:rsidR="001A6BD5">
        <w:t>and</w:t>
      </w:r>
      <w:r w:rsidR="00B7575E">
        <w:t xml:space="preserve"> </w:t>
      </w:r>
      <w:r w:rsidR="001A086D">
        <w:t>served in that capacity until December 2018</w:t>
      </w:r>
      <w:r>
        <w:t>; and</w:t>
      </w:r>
    </w:p>
    <w:p w:rsidR="00C87516" w:rsidRDefault="00C875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516" w:rsidRDefault="00C875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her time as Mayor, Ms. Newman fought to get Hanahan it’s own zip code, </w:t>
      </w:r>
      <w:r w:rsidR="007620D7">
        <w:t>oversaw construction</w:t>
      </w:r>
      <w:r>
        <w:t xml:space="preserve"> project</w:t>
      </w:r>
      <w:r w:rsidR="00C90C25">
        <w:t>s</w:t>
      </w:r>
      <w:r>
        <w:t xml:space="preserve"> that included City Hall, the Senior Center and </w:t>
      </w:r>
      <w:r w:rsidR="008B393E">
        <w:t xml:space="preserve">adjacent </w:t>
      </w:r>
      <w:r>
        <w:t>gym</w:t>
      </w:r>
      <w:r w:rsidR="008B393E">
        <w:t>nasium</w:t>
      </w:r>
      <w:r>
        <w:t>, Fire Station Three, and the City Amphitheater</w:t>
      </w:r>
      <w:r w:rsidR="008B393E">
        <w:t xml:space="preserve">. She </w:t>
      </w:r>
      <w:r>
        <w:t xml:space="preserve">led the fight against </w:t>
      </w:r>
      <w:r w:rsidR="00C90C25">
        <w:t xml:space="preserve">the </w:t>
      </w:r>
      <w:r>
        <w:t>Berkeley County School District to build Bowen</w:t>
      </w:r>
      <w:r w:rsidR="007620D7">
        <w:t>’</w:t>
      </w:r>
      <w:r>
        <w:t>s Corner Elementary School on Williams Lane</w:t>
      </w:r>
      <w:r w:rsidR="007620D7">
        <w:t xml:space="preserve"> and got the district to promise to send all Hanahan children to the city’s schools</w:t>
      </w:r>
      <w:r>
        <w:t>; and</w:t>
      </w:r>
    </w:p>
    <w:p w:rsidR="002160E0" w:rsidRDefault="002160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0E0" w:rsidRDefault="002160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4EC1">
        <w:t xml:space="preserve">Mayor </w:t>
      </w:r>
      <w:r>
        <w:t>Minnie was know</w:t>
      </w:r>
      <w:r w:rsidR="00C90C25">
        <w:t>n</w:t>
      </w:r>
      <w:r>
        <w:t xml:space="preserve"> for being the city’s biggest cheerleader. At her last meeting as Mayor, she handed out baseball caps proclaiming, “Hanahan - The Capital of Charleston” in the high school’s colors of orange and blue. </w:t>
      </w:r>
    </w:p>
    <w:p w:rsidR="00663CB2" w:rsidRDefault="00663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83" w:rsidRDefault="00DF4F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3B0F">
        <w:t>with a strong commitment to excellence in her chosen profession</w:t>
      </w:r>
      <w:r w:rsidR="00DD7A67">
        <w:t xml:space="preserve"> and in her community</w:t>
      </w:r>
      <w:r w:rsidR="00E73B0F">
        <w:t xml:space="preserve">, </w:t>
      </w:r>
      <w:r w:rsidR="00E81DF7">
        <w:t xml:space="preserve">Mayor </w:t>
      </w:r>
      <w:r>
        <w:t xml:space="preserve">Minnie </w:t>
      </w:r>
      <w:r w:rsidR="0071048E">
        <w:t xml:space="preserve">was a member of </w:t>
      </w:r>
      <w:r w:rsidR="00E73B0F">
        <w:t>numerous organizations</w:t>
      </w:r>
      <w:r w:rsidR="0071048E">
        <w:t xml:space="preserve"> and committees</w:t>
      </w:r>
      <w:r w:rsidR="00D974E4">
        <w:t xml:space="preserve">; and </w:t>
      </w:r>
    </w:p>
    <w:p w:rsidR="00DF4F83" w:rsidRDefault="00DF4F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CD7" w:rsidRDefault="00BE1CD7" w:rsidP="00BE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</w:t>
      </w:r>
      <w:r>
        <w:rPr>
          <w:color w:val="000000" w:themeColor="text1"/>
          <w:u w:color="000000" w:themeColor="text1"/>
        </w:rPr>
        <w:t xml:space="preserve"> dedication of individuals like</w:t>
      </w:r>
      <w:r w:rsidRPr="005E7F00">
        <w:rPr>
          <w:color w:val="000000" w:themeColor="text1"/>
          <w:u w:color="000000" w:themeColor="text1"/>
        </w:rPr>
        <w:t xml:space="preserve"> </w:t>
      </w:r>
      <w:r w:rsidR="00E81DF7">
        <w:rPr>
          <w:color w:val="000000" w:themeColor="text1"/>
          <w:u w:color="000000" w:themeColor="text1"/>
        </w:rPr>
        <w:t>Mayor Minnie</w:t>
      </w:r>
      <w:r w:rsidR="00703C9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</w:t>
      </w:r>
      <w:r w:rsidRPr="00625B88">
        <w:rPr>
          <w:color w:val="000000" w:themeColor="text1"/>
          <w:u w:color="000000" w:themeColor="text1"/>
        </w:rPr>
        <w:t xml:space="preserve">ake </w:t>
      </w:r>
      <w:r>
        <w:rPr>
          <w:color w:val="000000" w:themeColor="text1"/>
          <w:u w:color="000000" w:themeColor="text1"/>
        </w:rPr>
        <w:t>great</w:t>
      </w:r>
      <w:r w:rsidRPr="00625B88">
        <w:rPr>
          <w:color w:val="000000" w:themeColor="text1"/>
          <w:u w:color="000000" w:themeColor="text1"/>
        </w:rPr>
        <w:t xml:space="preserve"> pleasure in </w:t>
      </w:r>
      <w:r>
        <w:rPr>
          <w:color w:val="000000" w:themeColor="text1"/>
          <w:u w:color="000000" w:themeColor="text1"/>
        </w:rPr>
        <w:t>saluting h</w:t>
      </w:r>
      <w:r w:rsidR="00703C94">
        <w:rPr>
          <w:color w:val="000000" w:themeColor="text1"/>
          <w:u w:color="000000" w:themeColor="text1"/>
        </w:rPr>
        <w:t>er</w:t>
      </w:r>
      <w:r w:rsidR="001A086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625B88">
        <w:rPr>
          <w:color w:val="000000" w:themeColor="text1"/>
          <w:u w:color="000000" w:themeColor="text1"/>
        </w:rPr>
        <w:t>wishing h</w:t>
      </w:r>
      <w:r w:rsidR="00703C94">
        <w:rPr>
          <w:color w:val="000000" w:themeColor="text1"/>
          <w:u w:color="000000" w:themeColor="text1"/>
        </w:rPr>
        <w:t xml:space="preserve">er </w:t>
      </w:r>
      <w:r w:rsidRPr="00625B88">
        <w:rPr>
          <w:color w:val="000000" w:themeColor="text1"/>
          <w:u w:color="000000" w:themeColor="text1"/>
        </w:rPr>
        <w:t xml:space="preserve">all the best in </w:t>
      </w:r>
      <w:r>
        <w:rPr>
          <w:color w:val="000000" w:themeColor="text1"/>
          <w:u w:color="000000" w:themeColor="text1"/>
        </w:rPr>
        <w:t>the days to come</w:t>
      </w:r>
      <w:r w:rsidRPr="00625B88">
        <w:rPr>
          <w:color w:val="000000" w:themeColor="text1"/>
          <w:u w:color="000000" w:themeColor="text1"/>
        </w:rPr>
        <w:t>. Now, therefore,</w:t>
      </w:r>
    </w:p>
    <w:p w:rsidR="00BE1CD7" w:rsidRDefault="00BE1CD7" w:rsidP="00BE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70" w:rsidRDefault="00335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5C70" w:rsidRDefault="00335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70" w:rsidRDefault="00335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1CD7">
        <w:t xml:space="preserve"> the members of the South Carolina House of Representatives, by this resolution, recognize and honor Minnie Newman of Berkeley County for </w:t>
      </w:r>
      <w:r w:rsidR="00BF34F8">
        <w:t>her</w:t>
      </w:r>
      <w:r w:rsidR="00BE1CD7">
        <w:t xml:space="preserve"> dedicated and outstanding service </w:t>
      </w:r>
      <w:r w:rsidR="00BF34F8">
        <w:t xml:space="preserve">to the City of Hanahan </w:t>
      </w:r>
      <w:r w:rsidR="00BE1CD7">
        <w:t xml:space="preserve">and wish her much happiness and fulfillment in the days ahead. </w:t>
      </w:r>
    </w:p>
    <w:p w:rsidR="00240F67" w:rsidRDefault="00240F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CD7" w:rsidRDefault="00335C70" w:rsidP="00BE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015A99">
        <w:t xml:space="preserve"> Minnie Newman</w:t>
      </w:r>
      <w:r w:rsidR="00BE1CD7">
        <w:t>.</w:t>
      </w:r>
    </w:p>
    <w:p w:rsidR="002D50CA" w:rsidRDefault="00D509EE" w:rsidP="00BE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0BD6" w:rsidRDefault="00E00BD6" w:rsidP="00E00BD6">
      <w:pPr>
        <w:suppressAutoHyphens/>
      </w:pPr>
    </w:p>
    <w:sectPr w:rsidR="00E00BD6" w:rsidSect="00E00B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9EE" w:rsidRDefault="00D509EE" w:rsidP="009F0C77">
      <w:r>
        <w:separator/>
      </w:r>
    </w:p>
  </w:endnote>
  <w:endnote w:type="continuationSeparator" w:id="0">
    <w:p w:rsidR="00D509EE" w:rsidRDefault="00D509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C86407-87D5-43B5-81DD-24B9866E001E}"/>
    <w:embedBold r:id="rId2" w:fontKey="{CF5C62D0-4C10-48E2-A227-2D4F6E7B28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9E01E8-E82B-4218-9D15-30FC63F3C0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C6701F-D4EA-4D83-89C0-D11FA2E8BE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66D3D6-0A8F-489F-AEC4-2995115C8A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0CA" w:rsidRPr="00E00BD6" w:rsidRDefault="00E00BD6" w:rsidP="00E00B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9EE" w:rsidRDefault="00D509EE" w:rsidP="009F0C77">
      <w:r>
        <w:separator/>
      </w:r>
    </w:p>
  </w:footnote>
  <w:footnote w:type="continuationSeparator" w:id="0">
    <w:p w:rsidR="00D509EE" w:rsidRDefault="00D509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5CZ19"/>
    <w:docVar w:name="CoverBillType" w:val="r"/>
    <w:docVar w:name="DocPath" w:val="L:\Council\bills\JN\3035CZ19.DOCX"/>
    <w:docVar w:name="dvBillNumber" w:val="416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35C70"/>
    <w:rsid w:val="00011869"/>
    <w:rsid w:val="00015A99"/>
    <w:rsid w:val="00015CD6"/>
    <w:rsid w:val="00047835"/>
    <w:rsid w:val="000E0100"/>
    <w:rsid w:val="000E1785"/>
    <w:rsid w:val="000F1210"/>
    <w:rsid w:val="000F40FA"/>
    <w:rsid w:val="001035F1"/>
    <w:rsid w:val="0010776B"/>
    <w:rsid w:val="00133E66"/>
    <w:rsid w:val="001435A3"/>
    <w:rsid w:val="00146ED3"/>
    <w:rsid w:val="00151044"/>
    <w:rsid w:val="001A086D"/>
    <w:rsid w:val="001A6BD5"/>
    <w:rsid w:val="001D08F2"/>
    <w:rsid w:val="001D3A58"/>
    <w:rsid w:val="001D525B"/>
    <w:rsid w:val="001D7F4F"/>
    <w:rsid w:val="00205238"/>
    <w:rsid w:val="002069BB"/>
    <w:rsid w:val="002160E0"/>
    <w:rsid w:val="002321B6"/>
    <w:rsid w:val="00232548"/>
    <w:rsid w:val="00240F67"/>
    <w:rsid w:val="00250967"/>
    <w:rsid w:val="002543C8"/>
    <w:rsid w:val="0025541D"/>
    <w:rsid w:val="00263D85"/>
    <w:rsid w:val="00284AAE"/>
    <w:rsid w:val="002D50CA"/>
    <w:rsid w:val="002E5912"/>
    <w:rsid w:val="00301B21"/>
    <w:rsid w:val="0031528F"/>
    <w:rsid w:val="00325348"/>
    <w:rsid w:val="0032732C"/>
    <w:rsid w:val="00335C70"/>
    <w:rsid w:val="00336AD0"/>
    <w:rsid w:val="0036205C"/>
    <w:rsid w:val="0037079A"/>
    <w:rsid w:val="00396F4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96C"/>
    <w:rsid w:val="00570DFB"/>
    <w:rsid w:val="00577C6C"/>
    <w:rsid w:val="005A62FE"/>
    <w:rsid w:val="005C2FE2"/>
    <w:rsid w:val="005E2BC9"/>
    <w:rsid w:val="005E6037"/>
    <w:rsid w:val="00605102"/>
    <w:rsid w:val="006215AA"/>
    <w:rsid w:val="00625D72"/>
    <w:rsid w:val="00663CB2"/>
    <w:rsid w:val="006913C9"/>
    <w:rsid w:val="006934DA"/>
    <w:rsid w:val="0069470D"/>
    <w:rsid w:val="006D58AA"/>
    <w:rsid w:val="006E2084"/>
    <w:rsid w:val="00703C94"/>
    <w:rsid w:val="0071048E"/>
    <w:rsid w:val="00734F00"/>
    <w:rsid w:val="007620D7"/>
    <w:rsid w:val="007A70AE"/>
    <w:rsid w:val="008339BD"/>
    <w:rsid w:val="008362E8"/>
    <w:rsid w:val="0085786E"/>
    <w:rsid w:val="008A1768"/>
    <w:rsid w:val="008A489F"/>
    <w:rsid w:val="008B393E"/>
    <w:rsid w:val="008F0F33"/>
    <w:rsid w:val="008F4429"/>
    <w:rsid w:val="00921139"/>
    <w:rsid w:val="0094021A"/>
    <w:rsid w:val="00991396"/>
    <w:rsid w:val="009B44AF"/>
    <w:rsid w:val="009C6A0B"/>
    <w:rsid w:val="009F0C77"/>
    <w:rsid w:val="009F4DD1"/>
    <w:rsid w:val="00A02543"/>
    <w:rsid w:val="00A0524F"/>
    <w:rsid w:val="00A41684"/>
    <w:rsid w:val="00A641CE"/>
    <w:rsid w:val="00A64E80"/>
    <w:rsid w:val="00A72BCD"/>
    <w:rsid w:val="00A741D9"/>
    <w:rsid w:val="00A833AB"/>
    <w:rsid w:val="00A9741D"/>
    <w:rsid w:val="00AC34A2"/>
    <w:rsid w:val="00AD1C9A"/>
    <w:rsid w:val="00AD4B17"/>
    <w:rsid w:val="00B27D7C"/>
    <w:rsid w:val="00B412D4"/>
    <w:rsid w:val="00B42737"/>
    <w:rsid w:val="00B70D34"/>
    <w:rsid w:val="00B7575E"/>
    <w:rsid w:val="00BE1CD7"/>
    <w:rsid w:val="00BE3C22"/>
    <w:rsid w:val="00BF34F8"/>
    <w:rsid w:val="00C0345E"/>
    <w:rsid w:val="00C108F8"/>
    <w:rsid w:val="00C31C95"/>
    <w:rsid w:val="00C3483A"/>
    <w:rsid w:val="00C62533"/>
    <w:rsid w:val="00C74E9D"/>
    <w:rsid w:val="00C826DD"/>
    <w:rsid w:val="00C82FD3"/>
    <w:rsid w:val="00C87516"/>
    <w:rsid w:val="00C90C25"/>
    <w:rsid w:val="00C92819"/>
    <w:rsid w:val="00CC6B7B"/>
    <w:rsid w:val="00CD2089"/>
    <w:rsid w:val="00D24EC1"/>
    <w:rsid w:val="00D509EE"/>
    <w:rsid w:val="00D67287"/>
    <w:rsid w:val="00D73A67"/>
    <w:rsid w:val="00D970A9"/>
    <w:rsid w:val="00D974E4"/>
    <w:rsid w:val="00DD7A67"/>
    <w:rsid w:val="00DF3845"/>
    <w:rsid w:val="00DF4F83"/>
    <w:rsid w:val="00E00BD6"/>
    <w:rsid w:val="00E41911"/>
    <w:rsid w:val="00E44B57"/>
    <w:rsid w:val="00E73B0F"/>
    <w:rsid w:val="00E77E27"/>
    <w:rsid w:val="00E81DF7"/>
    <w:rsid w:val="00E92EEF"/>
    <w:rsid w:val="00EF2368"/>
    <w:rsid w:val="00F24442"/>
    <w:rsid w:val="00F50AE3"/>
    <w:rsid w:val="00F56B26"/>
    <w:rsid w:val="00F655B7"/>
    <w:rsid w:val="00F656BA"/>
    <w:rsid w:val="00F67CF1"/>
    <w:rsid w:val="00F728AA"/>
    <w:rsid w:val="00F72DC1"/>
    <w:rsid w:val="00F840F0"/>
    <w:rsid w:val="00F9423A"/>
    <w:rsid w:val="00FA600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8C7F1A-FAF8-4F4A-B200-8CB6AA88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9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4558B-2CCA-40B6-A712-EAD368852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3</Pages>
  <Words>602</Words>
  <Characters>3128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4168 Text of Previous Version (Mar. 7, 2019) - South Carolina Legislature Online</dc:title>
  <dc:creator>Julie Newboult</dc:creator>
  <cp:lastModifiedBy>S Volk</cp:lastModifiedBy>
  <cp:revision>2</cp:revision>
  <cp:lastPrinted>2019-03-06T17:31:00Z</cp:lastPrinted>
  <dcterms:created xsi:type="dcterms:W3CDTF">2019-03-07T18:27:00Z</dcterms:created>
  <dcterms:modified xsi:type="dcterms:W3CDTF">2019-03-07T18:27:00Z</dcterms:modified>
</cp:coreProperties>
</file>