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403" w:rsidRDefault="00AA64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07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0C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 GOVERNOR</w:t>
      </w:r>
      <w:r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SCHOOL FOR SCIENCE AND MATHEMATICS</w:t>
      </w:r>
      <w:r>
        <w:t xml:space="preserve"> BOYS SOCCER TEAM ON ITS EXCELLENT SEASON AND TO CONGRATULATE THE TEAM</w:t>
      </w:r>
      <w:r w:rsidRPr="005C0EE9">
        <w:t>’</w:t>
      </w:r>
      <w:r>
        <w:t>S FINE ATHLETES ON THEIR IMPRESSIVE WIN OF THE 2018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0CA2" w:rsidRDefault="0076078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0CA2">
        <w:t>single</w:t>
      </w:r>
      <w:r w:rsidR="001F0CA2">
        <w:noBreakHyphen/>
        <w:t>mindedly resolved to take home the crown, the S</w:t>
      </w:r>
      <w:r w:rsidR="001F0CA2"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="001F0CA2"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F0CA2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and Mathematics (GSSM) </w:t>
      </w:r>
      <w:r w:rsidR="001F0CA2">
        <w:t>boys soccer team captured the 2018 Class A State Championship title, soaring above the Charleston Math and Science Charter School on May 12, 2018, at Irmo High School; and</w:t>
      </w: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GSSM</w:t>
      </w:r>
      <w:r w:rsidRPr="00CC1B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Eagles </w:t>
      </w:r>
      <w:r w:rsidRPr="00CC1BD3">
        <w:rPr>
          <w:color w:val="000000" w:themeColor="text1"/>
          <w:u w:color="000000" w:themeColor="text1"/>
        </w:rPr>
        <w:t>scored in a mostly defensive first half to book a half</w:t>
      </w:r>
      <w:r>
        <w:rPr>
          <w:color w:val="000000" w:themeColor="text1"/>
          <w:u w:color="000000" w:themeColor="text1"/>
        </w:rPr>
        <w:noBreakHyphen/>
      </w:r>
      <w:r w:rsidRPr="00CC1BD3">
        <w:rPr>
          <w:color w:val="000000" w:themeColor="text1"/>
          <w:u w:color="000000" w:themeColor="text1"/>
        </w:rPr>
        <w:t>time lead of 2</w:t>
      </w:r>
      <w:r>
        <w:rPr>
          <w:color w:val="000000" w:themeColor="text1"/>
          <w:u w:color="000000" w:themeColor="text1"/>
        </w:rPr>
        <w:noBreakHyphen/>
      </w:r>
      <w:r w:rsidRPr="00CC1BD3">
        <w:rPr>
          <w:color w:val="000000" w:themeColor="text1"/>
          <w:u w:color="000000" w:themeColor="text1"/>
        </w:rPr>
        <w:t xml:space="preserve">0. The heat of the day and relentless pressure from </w:t>
      </w:r>
      <w:r>
        <w:rPr>
          <w:color w:val="000000" w:themeColor="text1"/>
          <w:u w:color="000000" w:themeColor="text1"/>
        </w:rPr>
        <w:t>GSSM</w:t>
      </w:r>
      <w:r w:rsidRPr="005C0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C1BD3">
        <w:rPr>
          <w:color w:val="000000" w:themeColor="text1"/>
          <w:u w:color="000000" w:themeColor="text1"/>
        </w:rPr>
        <w:t xml:space="preserve"> offense led to three more goals in the second half to go up 5</w:t>
      </w:r>
      <w:r>
        <w:rPr>
          <w:color w:val="000000" w:themeColor="text1"/>
          <w:u w:color="000000" w:themeColor="text1"/>
        </w:rPr>
        <w:noBreakHyphen/>
      </w:r>
      <w:r w:rsidRPr="00CC1BD3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. T</w:t>
      </w:r>
      <w:r w:rsidRPr="00CC1BD3">
        <w:rPr>
          <w:color w:val="000000" w:themeColor="text1"/>
          <w:u w:color="000000" w:themeColor="text1"/>
        </w:rPr>
        <w:t>he defense held off a motivated Riptide offen</w:t>
      </w:r>
      <w:r>
        <w:rPr>
          <w:color w:val="000000" w:themeColor="text1"/>
          <w:u w:color="000000" w:themeColor="text1"/>
        </w:rPr>
        <w:t>s</w:t>
      </w:r>
      <w:r w:rsidRPr="00CC1BD3">
        <w:rPr>
          <w:color w:val="000000" w:themeColor="text1"/>
          <w:u w:color="000000" w:themeColor="text1"/>
        </w:rPr>
        <w:t>e for the shut</w:t>
      </w:r>
      <w:r>
        <w:rPr>
          <w:color w:val="000000" w:themeColor="text1"/>
          <w:u w:color="000000" w:themeColor="text1"/>
        </w:rPr>
        <w:noBreakHyphen/>
      </w:r>
      <w:r w:rsidRPr="00CC1BD3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>; and</w:t>
      </w:r>
    </w:p>
    <w:p w:rsidR="001F0CA2" w:rsidRPr="00CC1BD3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C1BD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Eagles </w:t>
      </w:r>
      <w:r w:rsidRPr="00CC1BD3">
        <w:rPr>
          <w:color w:val="000000" w:themeColor="text1"/>
          <w:u w:color="000000" w:themeColor="text1"/>
        </w:rPr>
        <w:t>showed patience and determination throughout the game, keeping control of the ball and feeding it forward with surgical passing. The defense was largely unpenetrated</w:t>
      </w:r>
      <w:r>
        <w:rPr>
          <w:color w:val="000000" w:themeColor="text1"/>
          <w:u w:color="000000" w:themeColor="text1"/>
        </w:rPr>
        <w:t>,</w:t>
      </w:r>
      <w:r w:rsidRPr="00CC1BD3">
        <w:rPr>
          <w:color w:val="000000" w:themeColor="text1"/>
          <w:u w:color="000000" w:themeColor="text1"/>
        </w:rPr>
        <w:t xml:space="preserve"> with only one serious threat on goal from the Riptide on a free kick</w:t>
      </w:r>
      <w:r>
        <w:rPr>
          <w:color w:val="000000" w:themeColor="text1"/>
          <w:u w:color="000000" w:themeColor="text1"/>
        </w:rPr>
        <w:t>; and</w:t>
      </w: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having honed his team into a championship machine, </w:t>
      </w:r>
      <w:r>
        <w:rPr>
          <w:rFonts w:eastAsiaTheme="minorHAnsi"/>
          <w:color w:val="000000" w:themeColor="text1"/>
          <w:szCs w:val="22"/>
          <w:u w:color="000000" w:themeColor="text1"/>
        </w:rPr>
        <w:t>GSSM</w:t>
      </w:r>
      <w:r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Coach Jay Shimeck s</w:t>
      </w:r>
      <w:r w:rsidRPr="00031033">
        <w:rPr>
          <w:color w:val="000000" w:themeColor="text1"/>
          <w:u w:color="000000" w:themeColor="text1"/>
        </w:rPr>
        <w:t xml:space="preserve">aw the fruits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 as th</w:t>
      </w:r>
      <w:r>
        <w:rPr>
          <w:color w:val="000000" w:themeColor="text1"/>
          <w:u w:color="000000" w:themeColor="text1"/>
        </w:rPr>
        <w:t>e title trophy was hoisted. The win marked the school</w:t>
      </w:r>
      <w:r w:rsidRPr="005C0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C1BD3">
        <w:rPr>
          <w:color w:val="000000" w:themeColor="text1"/>
          <w:u w:color="000000" w:themeColor="text1"/>
        </w:rPr>
        <w:t>first state championship in soccer</w:t>
      </w:r>
      <w:r>
        <w:rPr>
          <w:color w:val="000000" w:themeColor="text1"/>
          <w:u w:color="000000" w:themeColor="text1"/>
        </w:rPr>
        <w:t>; and</w:t>
      </w:r>
    </w:p>
    <w:p w:rsidR="001F0CA2" w:rsidRDefault="001F0CA2" w:rsidP="00AA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078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</w:t>
      </w:r>
      <w:r>
        <w:rPr>
          <w:color w:val="000000" w:themeColor="text1"/>
          <w:u w:color="000000" w:themeColor="text1"/>
        </w:rPr>
        <w:t>ese players</w:t>
      </w:r>
      <w:r w:rsidRPr="006755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proved they possess in abundance.</w:t>
      </w:r>
      <w:r w:rsidRPr="006755B5">
        <w:rPr>
          <w:color w:val="000000" w:themeColor="text1"/>
          <w:u w:color="000000" w:themeColor="text1"/>
        </w:rPr>
        <w:t xml:space="preserve"> With admiration, the House recognizes and </w:t>
      </w:r>
      <w:r w:rsidRPr="006755B5">
        <w:rPr>
          <w:color w:val="000000" w:themeColor="text1"/>
          <w:u w:color="000000" w:themeColor="text1"/>
        </w:rPr>
        <w:lastRenderedPageBreak/>
        <w:t xml:space="preserve">applauds the outstanding work of the </w:t>
      </w:r>
      <w:r>
        <w:rPr>
          <w:color w:val="000000" w:themeColor="text1"/>
          <w:u w:color="000000" w:themeColor="text1"/>
        </w:rPr>
        <w:t xml:space="preserve">GSSM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</w:t>
      </w:r>
      <w:r w:rsidR="00760782">
        <w:t xml:space="preserve">  Now, therefore,</w:t>
      </w:r>
    </w:p>
    <w:p w:rsidR="00760782" w:rsidRDefault="00760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782" w:rsidRDefault="00760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0782" w:rsidRDefault="00760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 the S</w:t>
      </w:r>
      <w:r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School for Science and Mathematics</w:t>
      </w:r>
      <w:r>
        <w:t xml:space="preserve"> boys soccer team on its excellent season and congratulate the team</w:t>
      </w:r>
      <w:r w:rsidRPr="005C0EE9">
        <w:t>’</w:t>
      </w:r>
      <w:r>
        <w:t>s fine athletes on their impressive win of the 2018 Class A State Championship title.</w:t>
      </w: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078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President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Hector Flores </w:t>
      </w:r>
      <w:r>
        <w:t>and Coach Jay Shimeck of the S</w:t>
      </w:r>
      <w:r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School for Science and Mathematics</w:t>
      </w:r>
      <w:r>
        <w:t>.</w:t>
      </w:r>
    </w:p>
    <w:p w:rsidR="00E63B6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A6403" w:rsidRDefault="00AA6403" w:rsidP="00AA6403">
      <w:pPr>
        <w:suppressAutoHyphens/>
      </w:pPr>
    </w:p>
    <w:sectPr w:rsidR="00AA6403" w:rsidSect="00AA64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782" w:rsidRDefault="00760782" w:rsidP="009F0C77">
      <w:r>
        <w:separator/>
      </w:r>
    </w:p>
  </w:endnote>
  <w:endnote w:type="continuationSeparator" w:id="0">
    <w:p w:rsidR="00760782" w:rsidRDefault="007607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A26892-7AB8-4C85-9F3F-AE31220DEC6B}"/>
    <w:embedBold r:id="rId2" w:fontKey="{410D24D2-251E-46CE-803E-A8A58AC269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375243-4F41-44CF-818C-18CE2A13A2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01BE28-1CCF-4E9D-B4D9-734017AA4B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B68" w:rsidRPr="00AA6403" w:rsidRDefault="00AA6403" w:rsidP="00AA64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782" w:rsidRDefault="00760782" w:rsidP="009F0C77">
      <w:r>
        <w:separator/>
      </w:r>
    </w:p>
  </w:footnote>
  <w:footnote w:type="continuationSeparator" w:id="0">
    <w:p w:rsidR="00760782" w:rsidRDefault="007607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0VR19"/>
    <w:docVar w:name="CoverBillType" w:val="r"/>
    <w:docVar w:name="DocPath" w:val="L:\Council\bills\RM\1190VR19.DOCX"/>
    <w:docVar w:name="dvBillNumber" w:val="41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078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CA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0782"/>
    <w:rsid w:val="007A70AE"/>
    <w:rsid w:val="008362E8"/>
    <w:rsid w:val="0085786E"/>
    <w:rsid w:val="008A1768"/>
    <w:rsid w:val="008A489F"/>
    <w:rsid w:val="008E7D1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403"/>
    <w:rsid w:val="00AC34A2"/>
    <w:rsid w:val="00AD1C9A"/>
    <w:rsid w:val="00AD4B17"/>
    <w:rsid w:val="00B412D4"/>
    <w:rsid w:val="00BE3C22"/>
    <w:rsid w:val="00C0345E"/>
    <w:rsid w:val="00C11A4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3B6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DBC263-976D-42F0-8307-ECB583A6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D52F9-211C-400F-AD34-B78555D8B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359</Words>
  <Characters>1871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4175 Text of Previous Version (Mar. 7, 2019) - South Carolina Legislature Online</dc:title>
  <dc:creator>Chris Charlton</dc:creator>
  <cp:lastModifiedBy>S Volk</cp:lastModifiedBy>
  <cp:revision>2</cp:revision>
  <dcterms:created xsi:type="dcterms:W3CDTF">2019-03-07T19:09:00Z</dcterms:created>
  <dcterms:modified xsi:type="dcterms:W3CDTF">2019-03-07T19:09:00Z</dcterms:modified>
</cp:coreProperties>
</file>