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B5A" w:rsidRDefault="00D63B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D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4548F" w:rsidRDefault="00745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548F">
        <w:t>TO COMMEND THE RICHLAND COUNTY ALUMNAE CHAPTER OF DELTA SIGMA THETA SORORITY, INCORPORATED FOR TWENTY</w:t>
      </w:r>
      <w:r w:rsidR="006C5023">
        <w:noBreakHyphen/>
      </w:r>
      <w:r w:rsidRPr="0074548F">
        <w:t>FIVE YEARS OF OUTSTANDING PUBLIC SERVICE TO THE COMMUNITY, TO WISH ITS MEMBERS MANY YEARS OF CONTINUED GROWTH AND DEVELOPMENT, AND TO DESIGNATE APRIL 24TH AS RICHLAND COUNTY ALUMNAE CHAPTER, DELTA SIGMA THETA SORORITY, INCORPORATED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CD50F0">
        <w:t xml:space="preserve">Whereas, Delta Sigma Theta </w:t>
      </w:r>
      <w:r>
        <w:t>Sorority,</w:t>
      </w:r>
      <w:r w:rsidRPr="00CD50F0">
        <w:t xml:space="preserve"> Incorporated was founded in 1913 on the campus of Howard University by twenty</w:t>
      </w:r>
      <w:r w:rsidR="006C5023">
        <w:noBreakHyphen/>
      </w:r>
      <w:r w:rsidRPr="00CD50F0">
        <w:t xml:space="preserve">two collegiate women </w:t>
      </w:r>
      <w:r>
        <w:t>with exceptional vision.  T</w:t>
      </w:r>
      <w:r w:rsidRPr="00CD50F0">
        <w:t>he sisterhood of predominantly Black, college</w:t>
      </w:r>
      <w:r w:rsidR="006C5023">
        <w:noBreakHyphen/>
      </w:r>
      <w:r w:rsidRPr="00CD50F0">
        <w:t>educated women no</w:t>
      </w:r>
      <w:r>
        <w:t>w boasts more than two hundred fifty t</w:t>
      </w:r>
      <w:r w:rsidRPr="00CD50F0">
        <w:t xml:space="preserve">housand members with </w:t>
      </w:r>
      <w:r>
        <w:t xml:space="preserve">more than nine hundred </w:t>
      </w:r>
      <w:r w:rsidRPr="00CD50F0">
        <w:t xml:space="preserve">chapters in </w:t>
      </w:r>
      <w:r>
        <w:t>the</w:t>
      </w:r>
      <w:r w:rsidRPr="00CD50F0">
        <w:t xml:space="preserve"> United States</w:t>
      </w:r>
      <w:r w:rsidR="006C5023">
        <w:t>,</w:t>
      </w:r>
      <w:r>
        <w:rPr>
          <w:rFonts w:ascii="Arial" w:hAnsi="Arial" w:cs="Arial"/>
          <w:lang w:val="en"/>
        </w:rPr>
        <w:t xml:space="preserve"> </w:t>
      </w:r>
      <w:r w:rsidRPr="008F0A22">
        <w:rPr>
          <w:lang w:val="en"/>
        </w:rPr>
        <w:t>England, Japan (Tokyo and Okinawa), Germany, the Virgin Islands, Bermuda, the Bahamas and the</w:t>
      </w:r>
      <w:r>
        <w:rPr>
          <w:lang w:val="en"/>
        </w:rPr>
        <w:t xml:space="preserve"> Republic of Korea; and </w:t>
      </w: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 xml:space="preserve">Whereas, following in their </w:t>
      </w:r>
      <w:r>
        <w:t>F</w:t>
      </w:r>
      <w:r w:rsidRPr="00CD50F0">
        <w:t>ounders</w:t>
      </w:r>
      <w:r w:rsidR="006C5023" w:rsidRPr="006C5023">
        <w:t>’</w:t>
      </w:r>
      <w:r w:rsidRPr="00CD50F0">
        <w:t xml:space="preserve"> footsteps with a commitment to sisterhood, scholarship, and service, in 1994, forty</w:t>
      </w:r>
      <w:r w:rsidR="006C5023">
        <w:noBreakHyphen/>
      </w:r>
      <w:r w:rsidRPr="00CD50F0">
        <w:t xml:space="preserve">four phenomenal women took a leap of faith and chartered the Richland County Alumnae </w:t>
      </w:r>
      <w:r>
        <w:t xml:space="preserve">(RCA) </w:t>
      </w:r>
      <w:r w:rsidRPr="00CD50F0">
        <w:t xml:space="preserve">Chapter of Delta Sigma Theta </w:t>
      </w:r>
      <w:r>
        <w:t>Sorority</w:t>
      </w:r>
      <w:r w:rsidR="006C5023">
        <w:t>,</w:t>
      </w:r>
      <w:r w:rsidRPr="00CD50F0">
        <w:t xml:space="preserve"> Incorporated. </w:t>
      </w:r>
      <w:r>
        <w:t>The chapter has spent the last twenty</w:t>
      </w:r>
      <w:r w:rsidR="006C5023">
        <w:noBreakHyphen/>
      </w:r>
      <w:r>
        <w:t>five years dedicating itself to the Sorority</w:t>
      </w:r>
      <w:r w:rsidR="006C5023" w:rsidRPr="006C5023">
        <w:t>’</w:t>
      </w:r>
      <w:r>
        <w:t>s Five</w:t>
      </w:r>
      <w:r w:rsidR="006C5023">
        <w:noBreakHyphen/>
      </w:r>
      <w:r>
        <w:t xml:space="preserve">Point Programmatic Trust </w:t>
      </w:r>
      <w:r w:rsidR="006C5023">
        <w:noBreakHyphen/>
      </w:r>
      <w:r>
        <w:t xml:space="preserve"> </w:t>
      </w:r>
      <w:r w:rsidRPr="00CD50F0">
        <w:t>Educational Development, Economic Development, International Awareness and Involvement, Physical and Mental Health</w:t>
      </w:r>
      <w:r>
        <w:t>,</w:t>
      </w:r>
      <w:r w:rsidRPr="00CD50F0">
        <w:t xml:space="preserve"> and Political Awareness and Involvement;</w:t>
      </w:r>
      <w:r>
        <w:t xml:space="preserve"> and</w:t>
      </w: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Whereas</w:t>
      </w:r>
      <w:r>
        <w:t>,</w:t>
      </w:r>
      <w:r w:rsidRPr="00CD50F0">
        <w:t xml:space="preserve"> since its establishment, </w:t>
      </w:r>
      <w:r>
        <w:t xml:space="preserve">RCA </w:t>
      </w:r>
      <w:r w:rsidRPr="00CD50F0">
        <w:t>has awarded more than one</w:t>
      </w:r>
      <w:r>
        <w:t xml:space="preserve"> hundred fifty thousand dollars</w:t>
      </w:r>
      <w:r w:rsidRPr="00CD50F0">
        <w:t xml:space="preserve"> in scholarships to deserving high school and college students and </w:t>
      </w:r>
      <w:r>
        <w:t xml:space="preserve">is set to </w:t>
      </w:r>
      <w:r w:rsidRPr="00CD50F0">
        <w:t xml:space="preserve">award </w:t>
      </w:r>
      <w:r>
        <w:t>an additional</w:t>
      </w:r>
      <w:r w:rsidRPr="00CD50F0">
        <w:t xml:space="preserve"> twenty thousand dollars in scholarships </w:t>
      </w:r>
      <w:r>
        <w:t>for 2019</w:t>
      </w:r>
      <w:r w:rsidRPr="00CD50F0">
        <w:t>;</w:t>
      </w:r>
      <w:r>
        <w:t xml:space="preserve"> and </w:t>
      </w: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r w:rsidRPr="00CD50F0">
        <w:t>Whereas</w:t>
      </w:r>
      <w:r w:rsidRPr="00493F1C">
        <w:t xml:space="preserve">, a </w:t>
      </w:r>
      <w:r>
        <w:t>Sorority</w:t>
      </w:r>
      <w:r w:rsidRPr="00493F1C">
        <w:t xml:space="preserve"> rooted in service and </w:t>
      </w:r>
      <w:r>
        <w:t>serving as champions</w:t>
      </w:r>
      <w:r w:rsidRPr="00493F1C">
        <w:t xml:space="preserve"> for social justice, RCA has been at the forefront </w:t>
      </w:r>
      <w:r>
        <w:t xml:space="preserve">of </w:t>
      </w:r>
      <w:r w:rsidRPr="00493F1C">
        <w:t xml:space="preserve">social action </w:t>
      </w:r>
      <w:r>
        <w:t xml:space="preserve">in the Midlands </w:t>
      </w:r>
      <w:r w:rsidRPr="00493F1C">
        <w:t xml:space="preserve">through its voter registration drives, political action and voter education forums, annual participation in Delta Days at the State Capital, and continuous dialogue with elected officials, all aimed at serving the citizens of </w:t>
      </w:r>
      <w:r>
        <w:t>South Carolina</w:t>
      </w:r>
      <w:r w:rsidRPr="00493F1C">
        <w:t>; and</w:t>
      </w:r>
      <w:r>
        <w:rPr>
          <w:highlight w:val="yellow"/>
        </w:rPr>
        <w:t xml:space="preserve"> </w:t>
      </w:r>
    </w:p>
    <w:p w:rsidR="0074548F" w:rsidRPr="00CD50F0"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Whereas</w:t>
      </w:r>
      <w:r w:rsidRPr="00493F1C">
        <w:t xml:space="preserve">, </w:t>
      </w:r>
      <w:r>
        <w:t xml:space="preserve">with Delta women serving as elected officials in both chambers of the South Carolina General Assembly, and </w:t>
      </w:r>
      <w:r w:rsidR="006C5023">
        <w:t xml:space="preserve">with </w:t>
      </w:r>
      <w:r>
        <w:t xml:space="preserve">the </w:t>
      </w:r>
      <w:r w:rsidRPr="00493F1C">
        <w:t xml:space="preserve">contributions of Delta women serving as elected officials </w:t>
      </w:r>
      <w:r>
        <w:t>throughout the State of South Carolina,</w:t>
      </w:r>
      <w:r w:rsidRPr="00493F1C">
        <w:t xml:space="preserve"> a history of outstanding service in the </w:t>
      </w:r>
      <w:r>
        <w:t>Palmetto State has</w:t>
      </w:r>
      <w:r w:rsidRPr="00493F1C">
        <w:t xml:space="preserve"> been both broad and deep; </w:t>
      </w:r>
      <w:r>
        <w:t>and</w:t>
      </w:r>
    </w:p>
    <w:p w:rsidR="0074548F" w:rsidRPr="00493F1C"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48F"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0F0">
        <w:t>Whereas</w:t>
      </w:r>
      <w:r>
        <w:t>,</w:t>
      </w:r>
      <w:r w:rsidRPr="00493F1C">
        <w:t xml:space="preserve"> </w:t>
      </w:r>
      <w:r>
        <w:t xml:space="preserve">now more than two hundred twenty </w:t>
      </w:r>
      <w:r w:rsidRPr="00493F1C">
        <w:t>members</w:t>
      </w:r>
      <w:r>
        <w:t xml:space="preserve"> strong, the </w:t>
      </w:r>
      <w:r w:rsidRPr="00493F1C">
        <w:t xml:space="preserve">Richland County Alumnae Chapter </w:t>
      </w:r>
      <w:r>
        <w:t xml:space="preserve">continues to </w:t>
      </w:r>
      <w:r w:rsidRPr="00493F1C">
        <w:t>represent “A Sisterhood Answering the Call to Serve: Transforming Lives and Impacting Communities”; and</w:t>
      </w:r>
    </w:p>
    <w:p w:rsidR="0074548F" w:rsidRPr="00493F1C" w:rsidRDefault="0074548F" w:rsidP="00D6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2D59" w:rsidRDefault="0074548F" w:rsidP="00745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50F0">
        <w:t>Whereas</w:t>
      </w:r>
      <w:r>
        <w:t>,</w:t>
      </w:r>
      <w:r w:rsidRPr="00493F1C">
        <w:t xml:space="preserve"> </w:t>
      </w:r>
      <w:r>
        <w:t>it is fitting and proper that members of the South Carolina General Assembly congratulate the Richland County Chapter of Delta Sigma Theta Sorority</w:t>
      </w:r>
      <w:r w:rsidR="006C5023">
        <w:t>,</w:t>
      </w:r>
      <w:r>
        <w:t xml:space="preserve"> Incorporated on the occasion of its Silver Anniversary and exceptional legacy of public service. Now, therefore</w:t>
      </w:r>
      <w:r w:rsidR="00FA3E7F">
        <w:t>,</w:t>
      </w: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D59" w:rsidRDefault="00745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commend the Richland County Alumnae Chapter of Delta Sigma Theta Sorority, I</w:t>
      </w:r>
      <w:r w:rsidRPr="0046489E">
        <w:t>ncorporated for twenty</w:t>
      </w:r>
      <w:r w:rsidR="006C5023">
        <w:noBreakHyphen/>
      </w:r>
      <w:r w:rsidRPr="0046489E">
        <w:t xml:space="preserve">five years of outstanding </w:t>
      </w:r>
      <w:r>
        <w:t>public service to the community</w:t>
      </w:r>
      <w:r w:rsidRPr="0046489E">
        <w:t xml:space="preserve"> </w:t>
      </w:r>
      <w:r>
        <w:t xml:space="preserve">and </w:t>
      </w:r>
      <w:r w:rsidRPr="0046489E">
        <w:t>wish its members many years of contin</w:t>
      </w:r>
      <w:r>
        <w:t>ued growth and de</w:t>
      </w:r>
      <w:r w:rsidR="006C5023">
        <w:t>velopment</w:t>
      </w:r>
      <w:r>
        <w:t>;</w:t>
      </w:r>
    </w:p>
    <w:p w:rsidR="008A2D59" w:rsidRDefault="008A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D59" w:rsidRDefault="00745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General Assembly </w:t>
      </w:r>
      <w:r w:rsidR="006C5023">
        <w:t>designate</w:t>
      </w:r>
      <w:r>
        <w:t xml:space="preserve"> April 24, 2019,</w:t>
      </w:r>
      <w:r w:rsidRPr="0046489E">
        <w:t xml:space="preserve"> as </w:t>
      </w:r>
      <w:r>
        <w:t>Richland County Alumnae Chapter, Delta Sigma Theta Sorority, Incorporated D</w:t>
      </w:r>
      <w:r w:rsidRPr="0046489E">
        <w:t>ay</w:t>
      </w:r>
      <w:r>
        <w:t xml:space="preserve"> in South Carolina</w:t>
      </w:r>
      <w:r w:rsidRPr="0046489E">
        <w:t>.</w:t>
      </w:r>
    </w:p>
    <w:p w:rsidR="002B14F4" w:rsidRDefault="006C50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B5A" w:rsidRDefault="00D63B5A" w:rsidP="00D63B5A">
      <w:pPr>
        <w:suppressAutoHyphens/>
      </w:pPr>
    </w:p>
    <w:sectPr w:rsidR="00D63B5A" w:rsidSect="00D63B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48F" w:rsidRDefault="0074548F" w:rsidP="009F0C77">
      <w:r>
        <w:separator/>
      </w:r>
    </w:p>
  </w:endnote>
  <w:endnote w:type="continuationSeparator" w:id="0">
    <w:p w:rsidR="0074548F" w:rsidRDefault="007454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DA12A1-293C-4AA5-9E01-19029F2FA4C1}"/>
    <w:embedBold r:id="rId2" w:fontKey="{16212F8E-ED94-440F-BBA9-5B1EDE222531}"/>
  </w:font>
  <w:font w:name="Calibri">
    <w:panose1 w:val="020F0502020204030204"/>
    <w:charset w:val="00"/>
    <w:family w:val="swiss"/>
    <w:pitch w:val="variable"/>
    <w:sig w:usb0="E00002FF" w:usb1="4000ACFF" w:usb2="00000001" w:usb3="00000000" w:csb0="0000019F" w:csb1="00000000"/>
    <w:embedRegular r:id="rId3" w:fontKey="{A4D08EBA-8F2E-4BE8-95C3-F46AB1F80D57}"/>
  </w:font>
  <w:font w:name="Segoe UI">
    <w:panose1 w:val="020B0502040204020203"/>
    <w:charset w:val="00"/>
    <w:family w:val="swiss"/>
    <w:pitch w:val="variable"/>
    <w:sig w:usb0="E10022FF" w:usb1="C000E47F" w:usb2="00000029" w:usb3="00000000" w:csb0="000001DF" w:csb1="00000000"/>
    <w:embedRegular r:id="rId4" w:fontKey="{1178C303-8C10-454C-9F8D-CE3D98522B1A}"/>
  </w:font>
  <w:font w:name="Arial">
    <w:panose1 w:val="020B0604020202020204"/>
    <w:charset w:val="00"/>
    <w:family w:val="swiss"/>
    <w:pitch w:val="variable"/>
    <w:sig w:usb0="E0002AFF" w:usb1="C0007843" w:usb2="00000009" w:usb3="00000000" w:csb0="000001FF" w:csb1="00000000"/>
    <w:embedRegular r:id="rId5" w:fontKey="{0E31BA66-933B-4734-B33C-6B7FAC7779C9}"/>
  </w:font>
  <w:font w:name="Cambria">
    <w:panose1 w:val="02040503050406030204"/>
    <w:charset w:val="00"/>
    <w:family w:val="roman"/>
    <w:pitch w:val="variable"/>
    <w:sig w:usb0="E00002FF" w:usb1="400004FF" w:usb2="00000000" w:usb3="00000000" w:csb0="0000019F" w:csb1="00000000"/>
    <w:embedRegular r:id="rId6" w:fontKey="{42BAFE2B-72D8-455F-8CF4-EE6929349B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4F4" w:rsidRPr="00D63B5A" w:rsidRDefault="00D63B5A" w:rsidP="00D63B5A">
    <w:pPr>
      <w:pStyle w:val="Footer"/>
      <w:tabs>
        <w:tab w:val="clear" w:pos="4680"/>
        <w:tab w:val="clear" w:pos="9360"/>
        <w:tab w:val="center" w:pos="2995"/>
      </w:tabs>
      <w:spacing w:before="120"/>
    </w:pPr>
    <w:r>
      <w:t>[4190]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48F" w:rsidRDefault="0074548F" w:rsidP="009F0C77">
      <w:r>
        <w:separator/>
      </w:r>
    </w:p>
  </w:footnote>
  <w:footnote w:type="continuationSeparator" w:id="0">
    <w:p w:rsidR="0074548F" w:rsidRDefault="007454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3CM19"/>
    <w:docVar w:name="CoverBillType" w:val="c"/>
    <w:docVar w:name="DocPath" w:val="L:\Council\bills\GT\5683CM19.DOCX"/>
    <w:docVar w:name="dvBillNumber" w:val="4190"/>
    <w:docVar w:name="dvBillNumberPrefix" w:val="H. "/>
    <w:docVar w:name="dvOriginalBody" w:val="House"/>
    <w:docVar w:name="dvSteno" w:val="GT"/>
    <w:docVar w:name="NameofBody" w:val="h"/>
    <w:docVar w:name="vGroup2" w:val="Council"/>
  </w:docVars>
  <w:rsids>
    <w:rsidRoot w:val="008A2D59"/>
    <w:rsid w:val="00011869"/>
    <w:rsid w:val="00015CD6"/>
    <w:rsid w:val="000B59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4F4"/>
    <w:rsid w:val="002E5912"/>
    <w:rsid w:val="00301B21"/>
    <w:rsid w:val="00325348"/>
    <w:rsid w:val="0032732C"/>
    <w:rsid w:val="00336AD0"/>
    <w:rsid w:val="0037079A"/>
    <w:rsid w:val="003B340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7AA"/>
    <w:rsid w:val="006913C9"/>
    <w:rsid w:val="0069470D"/>
    <w:rsid w:val="006C5023"/>
    <w:rsid w:val="006D58AA"/>
    <w:rsid w:val="00734F00"/>
    <w:rsid w:val="0074548F"/>
    <w:rsid w:val="007A70AE"/>
    <w:rsid w:val="008362E8"/>
    <w:rsid w:val="0085786E"/>
    <w:rsid w:val="008A1768"/>
    <w:rsid w:val="008A2D59"/>
    <w:rsid w:val="008A489F"/>
    <w:rsid w:val="008F0F33"/>
    <w:rsid w:val="008F4429"/>
    <w:rsid w:val="0094021A"/>
    <w:rsid w:val="00964D2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3B5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E7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B1459-14DE-4604-B290-DEECBDE7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5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4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E5D09-E7CC-4326-9780-C5E91F9B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495</Words>
  <Characters>2853</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4190 Text of Previous Version (Mar. 7, 2019) - South Carolina Legislature Online</dc:title>
  <dc:creator>Gwen Thurmond</dc:creator>
  <cp:lastModifiedBy>S Volk</cp:lastModifiedBy>
  <cp:revision>2</cp:revision>
  <cp:lastPrinted>2019-03-05T21:10:00Z</cp:lastPrinted>
  <dcterms:created xsi:type="dcterms:W3CDTF">2019-03-07T19:27:00Z</dcterms:created>
  <dcterms:modified xsi:type="dcterms:W3CDTF">2019-03-07T19:27:00Z</dcterms:modified>
</cp:coreProperties>
</file>