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351" w:rsidRDefault="009623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4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3519D">
        <w:rPr>
          <w:color w:val="000000" w:themeColor="text1"/>
          <w:u w:color="000000" w:themeColor="text1"/>
        </w:rPr>
        <w:t>TO AMEND 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 xml:space="preserve">110, CODE OF LAWS OF SOUTH CAROLINA, 1976, RELATING TO THE DEFINITION OF RETAIL SALES, SO AS TO EXCLUDE TANGIBLE PERSONAL PROPERTY SOLD </w:t>
      </w:r>
      <w:r w:rsidR="00753E5F" w:rsidRPr="0053519D">
        <w:rPr>
          <w:color w:val="000000" w:themeColor="text1"/>
          <w:u w:color="000000" w:themeColor="text1"/>
        </w:rPr>
        <w:t>BY</w:t>
      </w:r>
      <w:r w:rsidRPr="0053519D">
        <w:rPr>
          <w:color w:val="000000" w:themeColor="text1"/>
          <w:u w:color="000000" w:themeColor="text1"/>
        </w:rPr>
        <w:t xml:space="preserve"> CERTAIN ARTISTS AND CRAFTSMEN MAKING LIMITED SALES AT CERTAIN FESTIVALS; AND TO AMEND 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 xml:space="preserve">510, RELATING TO THE REQUIREMENTS FOR A RETAIL LICENSE, SO AS TO </w:t>
      </w:r>
      <w:r w:rsidR="0059556B">
        <w:rPr>
          <w:color w:val="000000" w:themeColor="text1"/>
          <w:u w:color="000000" w:themeColor="text1"/>
        </w:rPr>
        <w:t>REMOVE THE REQUIREMENT THAT</w:t>
      </w:r>
      <w:r w:rsidRPr="0053519D">
        <w:rPr>
          <w:color w:val="000000" w:themeColor="text1"/>
          <w:u w:color="000000" w:themeColor="text1"/>
        </w:rPr>
        <w:t xml:space="preserve"> SUCH ARTISTS AND CRAFTSMEN OBTAIN A RETAIL LICENSE.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44C" w:rsidRDefault="00324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444C" w:rsidRDefault="00324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B97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1.</w:t>
      </w:r>
      <w:r w:rsidRPr="0053519D">
        <w:rPr>
          <w:color w:val="000000" w:themeColor="text1"/>
          <w:u w:color="000000" w:themeColor="text1"/>
        </w:rPr>
        <w:tab/>
        <w:t>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110 of the 1976 Code is amended by adding an item at the end to read:</w:t>
      </w:r>
    </w:p>
    <w:p w:rsidR="00D50B97" w:rsidRDefault="00D50B97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465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ab/>
        <w:t>“(3)</w:t>
      </w:r>
      <w:r w:rsidRPr="0053519D">
        <w:rPr>
          <w:color w:val="000000" w:themeColor="text1"/>
          <w:u w:color="000000" w:themeColor="text1"/>
        </w:rPr>
        <w:tab/>
        <w:t>The terms do not include sales of tangible personal property when the property is sold by a person, including, but not limited to, an artist, craftsman, or hobbyist, making sales not more than</w:t>
      </w:r>
      <w:r w:rsidR="00FF5465">
        <w:rPr>
          <w:color w:val="000000" w:themeColor="text1"/>
          <w:u w:color="000000" w:themeColor="text1"/>
        </w:rPr>
        <w:t xml:space="preserve"> four times a year at a</w:t>
      </w:r>
      <w:r w:rsidRPr="0053519D">
        <w:rPr>
          <w:color w:val="000000" w:themeColor="text1"/>
          <w:u w:color="000000" w:themeColor="text1"/>
        </w:rPr>
        <w:t xml:space="preserve"> fair, festival, carnival, or event that operates for a period of less than twelve consecutive days.</w:t>
      </w:r>
    </w:p>
    <w:p w:rsidR="00B7776C" w:rsidRPr="0053519D" w:rsidRDefault="00FF5465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This item does not apply to persons who are engaged in the business of making retail sale for which they are required to obtain a retail license.</w:t>
      </w:r>
      <w:r w:rsidR="00B7776C" w:rsidRPr="0053519D">
        <w:rPr>
          <w:color w:val="000000" w:themeColor="text1"/>
          <w:u w:color="000000" w:themeColor="text1"/>
        </w:rPr>
        <w:t>”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2.</w:t>
      </w:r>
      <w:r w:rsidRPr="0053519D">
        <w:rPr>
          <w:color w:val="000000" w:themeColor="text1"/>
          <w:u w:color="000000" w:themeColor="text1"/>
        </w:rPr>
        <w:tab/>
        <w:t>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510(B) of the 1976 Code is amended by adding an appropriately numbered item to read: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465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ab/>
        <w:t>“(  )</w:t>
      </w:r>
      <w:r w:rsidRPr="0053519D">
        <w:rPr>
          <w:color w:val="000000" w:themeColor="text1"/>
          <w:u w:color="000000" w:themeColor="text1"/>
        </w:rPr>
        <w:tab/>
        <w:t>persons, including, but not limited to, artists, craftsmen, and hobbyist</w:t>
      </w:r>
      <w:r w:rsidR="00B97B6E">
        <w:rPr>
          <w:color w:val="000000" w:themeColor="text1"/>
          <w:u w:color="000000" w:themeColor="text1"/>
        </w:rPr>
        <w:t>s</w:t>
      </w:r>
      <w:r w:rsidRPr="0053519D">
        <w:rPr>
          <w:color w:val="000000" w:themeColor="text1"/>
          <w:u w:color="000000" w:themeColor="text1"/>
        </w:rPr>
        <w:t xml:space="preserve">, making sales not more than </w:t>
      </w:r>
      <w:r w:rsidR="00FF5465">
        <w:rPr>
          <w:color w:val="000000" w:themeColor="text1"/>
          <w:u w:color="000000" w:themeColor="text1"/>
        </w:rPr>
        <w:t>four time</w:t>
      </w:r>
      <w:r w:rsidR="00193B93">
        <w:rPr>
          <w:color w:val="000000" w:themeColor="text1"/>
          <w:u w:color="000000" w:themeColor="text1"/>
        </w:rPr>
        <w:t>s</w:t>
      </w:r>
      <w:r w:rsidR="00FF5465">
        <w:rPr>
          <w:color w:val="000000" w:themeColor="text1"/>
          <w:u w:color="000000" w:themeColor="text1"/>
        </w:rPr>
        <w:t xml:space="preserve"> a year</w:t>
      </w:r>
      <w:r w:rsidRPr="0053519D">
        <w:rPr>
          <w:color w:val="000000" w:themeColor="text1"/>
          <w:u w:color="000000" w:themeColor="text1"/>
        </w:rPr>
        <w:t xml:space="preserve"> at a fair, festival, carnival, or event that operates for a period of less than </w:t>
      </w:r>
      <w:r w:rsidRPr="0053519D">
        <w:rPr>
          <w:color w:val="000000" w:themeColor="text1"/>
          <w:u w:color="000000" w:themeColor="text1"/>
        </w:rPr>
        <w:lastRenderedPageBreak/>
        <w:t xml:space="preserve">twelve consecutive days.  If the person makes such sales more than </w:t>
      </w:r>
      <w:r w:rsidR="00F05979">
        <w:rPr>
          <w:color w:val="000000" w:themeColor="text1"/>
          <w:u w:color="000000" w:themeColor="text1"/>
        </w:rPr>
        <w:t>four times a year</w:t>
      </w:r>
      <w:r w:rsidRPr="0053519D">
        <w:rPr>
          <w:color w:val="000000" w:themeColor="text1"/>
          <w:u w:color="000000" w:themeColor="text1"/>
        </w:rPr>
        <w:t>, the provisions of subsection (A)(2) apply.</w:t>
      </w:r>
    </w:p>
    <w:p w:rsidR="00B7776C" w:rsidRPr="0053519D" w:rsidRDefault="00FF5465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This item does not apply to persons who are engaged in the business of making retail sale for which they are required to obtain a retail license.</w:t>
      </w:r>
      <w:r w:rsidR="00B7776C" w:rsidRPr="0053519D">
        <w:rPr>
          <w:color w:val="000000" w:themeColor="text1"/>
          <w:u w:color="000000" w:themeColor="text1"/>
        </w:rPr>
        <w:t>”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44C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3</w:t>
      </w:r>
      <w:r w:rsidR="0032444C">
        <w:t>.</w:t>
      </w:r>
      <w:r w:rsidR="0032444C">
        <w:tab/>
        <w:t>This act takes effect upon approval by the Governor.</w:t>
      </w:r>
    </w:p>
    <w:p w:rsidR="00080688" w:rsidRDefault="00771803" w:rsidP="007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2351" w:rsidRDefault="00962351" w:rsidP="00962351">
      <w:pPr>
        <w:suppressAutoHyphens/>
      </w:pPr>
    </w:p>
    <w:sectPr w:rsidR="00962351" w:rsidSect="009623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B97" w:rsidRDefault="00D50B97" w:rsidP="009F0C77">
      <w:r>
        <w:separator/>
      </w:r>
    </w:p>
  </w:endnote>
  <w:endnote w:type="continuationSeparator" w:id="0">
    <w:p w:rsidR="00D50B97" w:rsidRDefault="00D50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BA4760-E9C5-4DCA-80CF-A31FDB01F93B}"/>
    <w:embedBold r:id="rId2" w:fontKey="{F032E124-BCED-4768-89CE-5CC806511D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D3585E-E42C-4BCB-B1E7-CCFB1E20BD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F3901A-BB63-43C1-9D8C-BBD8AFB26A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79A479-2191-494A-8AA9-A0CED74732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688" w:rsidRPr="00962351" w:rsidRDefault="00962351" w:rsidP="0096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B97" w:rsidRDefault="00D50B97" w:rsidP="009F0C77">
      <w:r>
        <w:separator/>
      </w:r>
    </w:p>
  </w:footnote>
  <w:footnote w:type="continuationSeparator" w:id="0">
    <w:p w:rsidR="00D50B97" w:rsidRDefault="00D50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0DG19"/>
    <w:docVar w:name="CoverBillType" w:val="b"/>
    <w:docVar w:name="DocPath" w:val="L:\Council\bills\NBD\11190DG19.DOCX"/>
    <w:docVar w:name="dvBillNumber" w:val="41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444C"/>
    <w:rsid w:val="00011869"/>
    <w:rsid w:val="00015CD6"/>
    <w:rsid w:val="00080688"/>
    <w:rsid w:val="000D4D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B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44C"/>
    <w:rsid w:val="00325348"/>
    <w:rsid w:val="0032648C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6B"/>
    <w:rsid w:val="005A62FE"/>
    <w:rsid w:val="005C2FE2"/>
    <w:rsid w:val="005E2BC9"/>
    <w:rsid w:val="00605102"/>
    <w:rsid w:val="006213AA"/>
    <w:rsid w:val="006215AA"/>
    <w:rsid w:val="006913C9"/>
    <w:rsid w:val="0069470D"/>
    <w:rsid w:val="006B656D"/>
    <w:rsid w:val="006D58AA"/>
    <w:rsid w:val="00734F00"/>
    <w:rsid w:val="00753E5F"/>
    <w:rsid w:val="00771803"/>
    <w:rsid w:val="007A70AE"/>
    <w:rsid w:val="007C20C9"/>
    <w:rsid w:val="007D40C5"/>
    <w:rsid w:val="008362E8"/>
    <w:rsid w:val="0085786E"/>
    <w:rsid w:val="0087590C"/>
    <w:rsid w:val="008A020D"/>
    <w:rsid w:val="008A1768"/>
    <w:rsid w:val="008A489F"/>
    <w:rsid w:val="008F0F33"/>
    <w:rsid w:val="008F4429"/>
    <w:rsid w:val="0094021A"/>
    <w:rsid w:val="00962351"/>
    <w:rsid w:val="009949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76C"/>
    <w:rsid w:val="00B97B6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B97"/>
    <w:rsid w:val="00D73A67"/>
    <w:rsid w:val="00D970A9"/>
    <w:rsid w:val="00DA2E08"/>
    <w:rsid w:val="00DF3845"/>
    <w:rsid w:val="00E41911"/>
    <w:rsid w:val="00E44B57"/>
    <w:rsid w:val="00E92EEF"/>
    <w:rsid w:val="00EA6D56"/>
    <w:rsid w:val="00EF2368"/>
    <w:rsid w:val="00F0597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46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6686D9-1C6C-4FE9-BFA4-6884B200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5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F90A9-4FDD-41FC-8FEF-02B935EB7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297</Words>
  <Characters>1416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4196 Text of Previous Version (Mar. 7, 2019) - South Carolina Legislature Online</dc:title>
  <dc:creator>Niki Downey</dc:creator>
  <cp:lastModifiedBy>S Volk</cp:lastModifiedBy>
  <cp:revision>2</cp:revision>
  <cp:lastPrinted>2019-03-04T14:21:00Z</cp:lastPrinted>
  <dcterms:created xsi:type="dcterms:W3CDTF">2019-03-07T18:32:00Z</dcterms:created>
  <dcterms:modified xsi:type="dcterms:W3CDTF">2019-03-07T18:32:00Z</dcterms:modified>
</cp:coreProperties>
</file>