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572" w:rsidRDefault="001F25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8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FIREFIGHTERS OF THE WARE SHOALS FIRE DEPARTMENT FOR DECADES OF OUTSTANDING SERVICE TO THE FIRE DISTRICT AND TO C</w:t>
      </w:r>
      <w:r w:rsidR="003547EE">
        <w:t>ELEBRATE</w:t>
      </w:r>
      <w:r>
        <w:t xml:space="preserve"> THE GRAND OPENING OF THEIR NEW FIRE STATION.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09A"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109A">
        <w:t xml:space="preserve">the South Carolina House of Representatives </w:t>
      </w:r>
      <w:r w:rsidR="00730309">
        <w:t>is</w:t>
      </w:r>
      <w:r w:rsidR="0027109A">
        <w:t xml:space="preserve"> pleased to learn that the Ware Shoals Fire Department will celebrate the opening of a spacious new fire station on March 31, 2019; and</w:t>
      </w: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new facility was built on land donated by the Ware Shoals Community Foundation and will replace the smaller, former one </w:t>
      </w:r>
      <w:r w:rsidR="00A60237">
        <w:t xml:space="preserve">on East Main Street </w:t>
      </w:r>
      <w:r>
        <w:t>built in 1967; and</w:t>
      </w: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ladder truck</w:t>
      </w:r>
      <w:r w:rsidR="00A60237">
        <w:t>, a much</w:t>
      </w:r>
      <w:r w:rsidR="00730309">
        <w:noBreakHyphen/>
      </w:r>
      <w:r w:rsidR="00A60237">
        <w:t>needed addition to the community,</w:t>
      </w:r>
      <w:r>
        <w:t xml:space="preserve"> </w:t>
      </w:r>
      <w:r w:rsidR="00A60237">
        <w:t xml:space="preserve">as well as another new truck, </w:t>
      </w:r>
      <w:r>
        <w:t>will be housed in the five</w:t>
      </w:r>
      <w:r w:rsidR="00730309">
        <w:noBreakHyphen/>
      </w:r>
      <w:r>
        <w:t xml:space="preserve">bay </w:t>
      </w:r>
      <w:r w:rsidR="00730309">
        <w:t xml:space="preserve">fire </w:t>
      </w:r>
      <w:r>
        <w:t>department</w:t>
      </w:r>
      <w:r w:rsidR="00A60237">
        <w:t>, which has room for a sixth truck when needed; and</w:t>
      </w: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0309">
        <w:t xml:space="preserve">in their new station, </w:t>
      </w:r>
      <w:r>
        <w:t xml:space="preserve">the firefighters will enjoy a training room that holds thirty, </w:t>
      </w:r>
      <w:r w:rsidR="00730309">
        <w:t>a</w:t>
      </w:r>
      <w:r>
        <w:t xml:space="preserve"> kitchen, a laundry room, storage</w:t>
      </w:r>
      <w:r w:rsidR="00730309">
        <w:t xml:space="preserve"> space</w:t>
      </w:r>
      <w:r>
        <w:t>, two offices, ample parking outside, and a dispatch center; and</w:t>
      </w: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w:t>
      </w:r>
      <w:r w:rsidR="003547EE">
        <w:t>leadership</w:t>
      </w:r>
      <w:r>
        <w:t xml:space="preserve"> of the Ware Shoals Town Council</w:t>
      </w:r>
      <w:r w:rsidR="00730309" w:rsidRPr="00730309">
        <w:t>’</w:t>
      </w:r>
      <w:r>
        <w:t xml:space="preserve">s Fire Department Committee, the new fire house </w:t>
      </w:r>
      <w:r w:rsidR="00730309">
        <w:t>was built to</w:t>
      </w:r>
      <w:r w:rsidR="003547EE">
        <w:t xml:space="preserve"> provide</w:t>
      </w:r>
      <w:r>
        <w:t xml:space="preserve"> </w:t>
      </w:r>
      <w:r w:rsidR="00730309">
        <w:t xml:space="preserve">the </w:t>
      </w:r>
      <w:r w:rsidR="003547EE">
        <w:t xml:space="preserve">continued </w:t>
      </w:r>
      <w:r w:rsidR="00730309">
        <w:t xml:space="preserve">excellent </w:t>
      </w:r>
      <w:r w:rsidR="003547EE">
        <w:t xml:space="preserve">service </w:t>
      </w:r>
      <w:r>
        <w:t>of the War</w:t>
      </w:r>
      <w:r w:rsidR="003547EE">
        <w:t>e Shoals firefighters</w:t>
      </w:r>
      <w:r>
        <w:t>; and</w:t>
      </w: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47EE">
        <w:t>the citizens of the Ware Shoals community are indebted to the courageous firefighters who serve their Fire Department and who trust in the Lord</w:t>
      </w:r>
      <w:r w:rsidR="00730309" w:rsidRPr="00730309">
        <w:t>’</w:t>
      </w:r>
      <w:r w:rsidR="003547EE">
        <w:t>s promise, “inasmuch as you did it to one of the least of these My brethren, you did it to Me.”</w:t>
      </w:r>
      <w:r w:rsidR="002F781E">
        <w:t xml:space="preserve">  Now, therefore,</w:t>
      </w: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109A">
        <w:t xml:space="preserve"> the members of the South Carolina House of Representatives, by this resolution, recognize and honor the firefighters of the Ware Shoals Fire Department for decades of outstanding service to the fire district and c</w:t>
      </w:r>
      <w:r w:rsidR="003547EE">
        <w:t>elebrate</w:t>
      </w:r>
      <w:r w:rsidR="0027109A">
        <w:t xml:space="preserve"> the grand opening of their new fire station.</w:t>
      </w: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109A">
        <w:t xml:space="preserve"> Fire Chief Rodney Boyter.</w:t>
      </w:r>
    </w:p>
    <w:p w:rsidR="00157F2D" w:rsidRDefault="007303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572" w:rsidRDefault="001F2572" w:rsidP="001F2572">
      <w:pPr>
        <w:suppressAutoHyphens/>
      </w:pPr>
    </w:p>
    <w:sectPr w:rsidR="001F2572" w:rsidSect="001F25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81E" w:rsidRDefault="002F781E" w:rsidP="009F0C77">
      <w:r>
        <w:separator/>
      </w:r>
    </w:p>
  </w:endnote>
  <w:endnote w:type="continuationSeparator" w:id="0">
    <w:p w:rsidR="002F781E" w:rsidRDefault="002F7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F93115-3273-4D12-9CDD-0452189BC01A}"/>
    <w:embedBold r:id="rId2" w:fontKey="{B812C459-AEAC-446B-86E2-C5ABFACD0344}"/>
  </w:font>
  <w:font w:name="Calibri">
    <w:panose1 w:val="020F0502020204030204"/>
    <w:charset w:val="00"/>
    <w:family w:val="swiss"/>
    <w:pitch w:val="variable"/>
    <w:sig w:usb0="E00002FF" w:usb1="4000ACFF" w:usb2="00000001" w:usb3="00000000" w:csb0="0000019F" w:csb1="00000000"/>
    <w:embedRegular r:id="rId3" w:fontKey="{A0CCC390-32E5-4D28-A473-80B7526D8C5C}"/>
  </w:font>
  <w:font w:name="Segoe UI">
    <w:panose1 w:val="020B0502040204020203"/>
    <w:charset w:val="00"/>
    <w:family w:val="swiss"/>
    <w:pitch w:val="variable"/>
    <w:sig w:usb0="E10022FF" w:usb1="C000E47F" w:usb2="00000029" w:usb3="00000000" w:csb0="000001DF" w:csb1="00000000"/>
    <w:embedRegular r:id="rId4" w:fontKey="{E51D28F3-BA80-49E3-BA3C-02942667B655}"/>
  </w:font>
  <w:font w:name="Cambria">
    <w:panose1 w:val="02040503050406030204"/>
    <w:charset w:val="00"/>
    <w:family w:val="roman"/>
    <w:pitch w:val="variable"/>
    <w:sig w:usb0="E00002FF" w:usb1="400004FF" w:usb2="00000000" w:usb3="00000000" w:csb0="0000019F" w:csb1="00000000"/>
    <w:embedRegular r:id="rId5" w:fontKey="{5FFC922F-4512-4626-B5A0-5842418AE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F2D" w:rsidRPr="001F2572" w:rsidRDefault="001F2572" w:rsidP="001F2572">
    <w:pPr>
      <w:pStyle w:val="Footer"/>
      <w:tabs>
        <w:tab w:val="clear" w:pos="4680"/>
        <w:tab w:val="clear" w:pos="9360"/>
        <w:tab w:val="center" w:pos="2995"/>
      </w:tabs>
      <w:spacing w:before="120"/>
    </w:pPr>
    <w:r>
      <w:t>[4248]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81E" w:rsidRDefault="002F781E" w:rsidP="009F0C77">
      <w:r>
        <w:separator/>
      </w:r>
    </w:p>
  </w:footnote>
  <w:footnote w:type="continuationSeparator" w:id="0">
    <w:p w:rsidR="002F781E" w:rsidRDefault="002F7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4CM19"/>
    <w:docVar w:name="CoverBillType" w:val="r"/>
    <w:docVar w:name="DocPath" w:val="L:\Council\bills\GM\24144CM19.DOCX"/>
    <w:docVar w:name="dvBillNumber" w:val="4248"/>
    <w:docVar w:name="dvBillNumberPrefix" w:val="H. "/>
    <w:docVar w:name="dvOriginalBody" w:val="House"/>
    <w:docVar w:name="dvSteno" w:val="GM"/>
    <w:docVar w:name="NameofBody" w:val="h"/>
    <w:docVar w:name="vGroup2" w:val="Council"/>
  </w:docVars>
  <w:rsids>
    <w:rsidRoot w:val="002F781E"/>
    <w:rsid w:val="00011869"/>
    <w:rsid w:val="00015CD6"/>
    <w:rsid w:val="000E0100"/>
    <w:rsid w:val="000E1785"/>
    <w:rsid w:val="000F40FA"/>
    <w:rsid w:val="001035F1"/>
    <w:rsid w:val="0010776B"/>
    <w:rsid w:val="00133E66"/>
    <w:rsid w:val="001435A3"/>
    <w:rsid w:val="00146ED3"/>
    <w:rsid w:val="00151044"/>
    <w:rsid w:val="00157F2D"/>
    <w:rsid w:val="001D08F2"/>
    <w:rsid w:val="001D3A58"/>
    <w:rsid w:val="001D525B"/>
    <w:rsid w:val="001D7F4F"/>
    <w:rsid w:val="001F2572"/>
    <w:rsid w:val="00205238"/>
    <w:rsid w:val="002321B6"/>
    <w:rsid w:val="00250967"/>
    <w:rsid w:val="002543C8"/>
    <w:rsid w:val="0025541D"/>
    <w:rsid w:val="0027109A"/>
    <w:rsid w:val="00284AAE"/>
    <w:rsid w:val="002C5959"/>
    <w:rsid w:val="002E5912"/>
    <w:rsid w:val="002F781E"/>
    <w:rsid w:val="00301B21"/>
    <w:rsid w:val="00325348"/>
    <w:rsid w:val="0032732C"/>
    <w:rsid w:val="00336AD0"/>
    <w:rsid w:val="003519FD"/>
    <w:rsid w:val="003547EE"/>
    <w:rsid w:val="0037079A"/>
    <w:rsid w:val="003A5127"/>
    <w:rsid w:val="003C4DAB"/>
    <w:rsid w:val="003D01E8"/>
    <w:rsid w:val="003E5288"/>
    <w:rsid w:val="003F6D79"/>
    <w:rsid w:val="0041760A"/>
    <w:rsid w:val="00417C01"/>
    <w:rsid w:val="004403BD"/>
    <w:rsid w:val="00461441"/>
    <w:rsid w:val="0047652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309"/>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237"/>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87930-0725-4614-BFA4-35EC184D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3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6540-5D69-4193-9D6A-88B4E4703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Pages>
  <Words>311</Words>
  <Characters>1550</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4248 Text of Previous Version (Mar. 19, 2019) - South Carolina Legislature Online</dc:title>
  <dc:creator>Gail Moore</dc:creator>
  <cp:lastModifiedBy>S Volk</cp:lastModifiedBy>
  <cp:revision>2</cp:revision>
  <cp:lastPrinted>2019-03-19T14:29:00Z</cp:lastPrinted>
  <dcterms:created xsi:type="dcterms:W3CDTF">2019-03-19T16:10:00Z</dcterms:created>
  <dcterms:modified xsi:type="dcterms:W3CDTF">2019-03-19T16:10:00Z</dcterms:modified>
</cp:coreProperties>
</file>