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D53" w:rsidRDefault="00587D53"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E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Pr="00522CE0"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6D0654">
        <w:noBreakHyphen/>
      </w:r>
      <w:r>
        <w:t>33</w:t>
      </w:r>
      <w:r w:rsidR="006D0654">
        <w:noBreakHyphen/>
      </w:r>
      <w:r>
        <w:t xml:space="preserve">20, AS AMENDED, CODE OF LAWS OF SOUTH CAROLINA, 1976, RELATING TO DEFINITIONS UNDER THE NURSE PRACTICE ACT, </w:t>
      </w:r>
      <w:r w:rsidR="00A63080">
        <w:t xml:space="preserve">SO AS </w:t>
      </w:r>
      <w:r>
        <w:t>TO PROVIDE THAT ADVANCED PRACTICE REGISTERED NURSES MAY PERFORM SPECIFIC MEDICAL ACTS PURSUANT TO APPROVED WRITTEN GUIDELINES, TO REMOVE THE SUPERVISION REQUIREMENT FROM THE DEFINITION OF “APPROVED WRITTEN GUIDELINES” AND CRNA PRACTICE, AND TO PROVIDE THAT A CRNA MUST HAVE COMPLETED AT LEAST A MASTER</w:t>
      </w:r>
      <w:r w:rsidR="006D0654" w:rsidRPr="006D0654">
        <w:t>’</w:t>
      </w:r>
      <w:r>
        <w:t>S LEVEL ACCREDITED PROGRAM; TO AMEND SECTION 40</w:t>
      </w:r>
      <w:r w:rsidR="006D0654">
        <w:noBreakHyphen/>
      </w:r>
      <w:r>
        <w:t>33</w:t>
      </w:r>
      <w:r w:rsidR="006D0654">
        <w:noBreakHyphen/>
      </w:r>
      <w:r>
        <w:t xml:space="preserve">34, </w:t>
      </w:r>
      <w:r w:rsidR="00A63080">
        <w:t xml:space="preserve">AS AMENDED, </w:t>
      </w:r>
      <w:r>
        <w:t xml:space="preserve">RELATING TO QUALIFICATIONS FOR THE PERFORMANCE OF MEDICAL ACTS, </w:t>
      </w:r>
      <w:r w:rsidR="00063066">
        <w:t xml:space="preserve">SO AS </w:t>
      </w:r>
      <w:r>
        <w:t>TO SET MINIMAL QUALIFICATIONS, TO PROVIDE GUIDELINES FOR ANESTHESIA CARE, AND TO PROVIDE NOTICE REQUIREMENTS; AND TO REPEAL SECTION 40</w:t>
      </w:r>
      <w:r w:rsidR="006D0654">
        <w:noBreakHyphen/>
      </w:r>
      <w:r>
        <w:t>47</w:t>
      </w:r>
      <w:r w:rsidR="006D0654">
        <w:noBreakHyphen/>
      </w:r>
      <w:r>
        <w:t>197 RELATING TO THE SUPERVISION OF CRNAS.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5E0D" w:rsidRDefault="00C7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E0D" w:rsidRDefault="00C7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C75E0D"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2404">
        <w:t>Section 40</w:t>
      </w:r>
      <w:r w:rsidR="006D0654">
        <w:noBreakHyphen/>
      </w:r>
      <w:r w:rsidR="004D2404">
        <w:t>33</w:t>
      </w:r>
      <w:r w:rsidR="006D0654">
        <w:noBreakHyphen/>
      </w:r>
      <w:r w:rsidR="004D2404">
        <w:t>20(5) of the 1976 Code, as last amended by Act 234 of 2018, is further 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6D0654" w:rsidRPr="006D0654">
        <w:t>‘</w:t>
      </w:r>
      <w:r w:rsidRPr="00992156">
        <w:t>Advanced Practice Registered Nurse</w:t>
      </w:r>
      <w:r w:rsidR="006D0654" w:rsidRPr="006D0654">
        <w:t>’</w:t>
      </w:r>
      <w:r w:rsidRPr="00992156">
        <w:t xml:space="preserve"> or</w:t>
      </w:r>
      <w:r>
        <w:t xml:space="preserve"> </w:t>
      </w:r>
      <w:r w:rsidR="006D0654" w:rsidRPr="006D0654">
        <w:t>‘</w:t>
      </w:r>
      <w:r w:rsidRPr="00992156">
        <w:t>APRN</w:t>
      </w:r>
      <w:r w:rsidR="006D0654" w:rsidRPr="006D0654">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6D0654">
        <w:noBreakHyphen/>
      </w:r>
      <w:r w:rsidRPr="00992156">
        <w:t>midwife, clinical nurse specialist, and certified registered nurse anesthetist. An advanced practice registered nurse shall hold a doctorate, a post</w:t>
      </w:r>
      <w:r w:rsidR="006D0654">
        <w:noBreakHyphen/>
      </w:r>
      <w:r w:rsidRPr="00992156">
        <w:t xml:space="preserve">nursing </w:t>
      </w:r>
      <w:r w:rsidRPr="00992156">
        <w:lastRenderedPageBreak/>
        <w:t>master</w:t>
      </w:r>
      <w:r w:rsidR="006D0654" w:rsidRPr="006D0654">
        <w:t>’</w:t>
      </w:r>
      <w:r w:rsidRPr="00992156">
        <w:t>s certificate, or a minimum of a master</w:t>
      </w:r>
      <w:r w:rsidR="006D0654" w:rsidRPr="006D0654">
        <w:t>’</w:t>
      </w:r>
      <w:r w:rsidRPr="00992156">
        <w:t>s degree that includes advanced education composed of didactic and supervised clinical practice in a specific area of advanced practice registered nursing. APRNs must achieve national certification within two years post</w:t>
      </w:r>
      <w:r w:rsidR="006D0654">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6D0654">
        <w:noBreakHyphen/>
      </w:r>
      <w:r>
        <w:t>33</w:t>
      </w:r>
      <w:r w:rsidR="006D0654">
        <w:noBreakHyphen/>
      </w:r>
      <w:r>
        <w:t>20(9) of the 1976 Code is 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6D0654" w:rsidRPr="006D0654">
        <w:t>‘</w:t>
      </w:r>
      <w:r w:rsidRPr="00992156">
        <w:t>Approved written guidelines</w:t>
      </w:r>
      <w:r w:rsidR="006D0654" w:rsidRPr="006D0654">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6D0654">
        <w:noBreakHyphen/>
      </w:r>
      <w:r>
        <w:t>33</w:t>
      </w:r>
      <w:r w:rsidR="006D0654">
        <w:noBreakHyphen/>
      </w:r>
      <w:r>
        <w:t>20(19) of the 1976 Code, as last amended by Act 234 of 2018, is further 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rPr>
          <w:u w:val="single"/>
        </w:rPr>
        <w:t>(a)</w:t>
      </w:r>
      <w:r>
        <w:tab/>
      </w:r>
      <w:r w:rsidR="006D0654" w:rsidRPr="006D0654">
        <w:t>‘</w:t>
      </w:r>
      <w:r w:rsidRPr="00992156">
        <w:t>Certified Registered Nurse Anesthetist</w:t>
      </w:r>
      <w:r w:rsidR="006D0654" w:rsidRPr="006D0654">
        <w:t>’</w:t>
      </w:r>
      <w:r w:rsidRPr="00992156">
        <w:t xml:space="preserve"> or</w:t>
      </w:r>
      <w:r>
        <w:t xml:space="preserve"> </w:t>
      </w:r>
      <w:r w:rsidR="006D0654" w:rsidRPr="006D0654">
        <w:t>‘</w:t>
      </w:r>
      <w:r w:rsidRPr="00992156">
        <w:t>CRNA</w:t>
      </w:r>
      <w:r w:rsidR="006D0654" w:rsidRPr="006D0654">
        <w:t>’</w:t>
      </w:r>
      <w:r w:rsidRPr="00992156">
        <w:t xml:space="preserve"> means an advanced practice registered nurse who:</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(a)</w:t>
      </w:r>
      <w:r w:rsidRPr="0020122B">
        <w:rPr>
          <w:u w:val="single"/>
        </w:rPr>
        <w:t>(i)</w:t>
      </w:r>
      <w:r>
        <w:tab/>
      </w:r>
      <w:r w:rsidRPr="00992156">
        <w:t>has successfully completed an advanced, organized formal CRNA education program at</w:t>
      </w:r>
      <w:r>
        <w:t xml:space="preserve"> </w:t>
      </w:r>
      <w:r>
        <w:rPr>
          <w:u w:val="single"/>
        </w:rPr>
        <w:t>a minimum of</w:t>
      </w:r>
      <w:r w:rsidRPr="00992156">
        <w:t xml:space="preserve"> the master</w:t>
      </w:r>
      <w:r w:rsidR="006D0654" w:rsidRPr="006D0654">
        <w:t>’</w:t>
      </w:r>
      <w:r w:rsidRPr="00992156">
        <w:t>s level accredited by the national accrediting organization of this specialty area and that is recognized by the board;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(b)</w:t>
      </w:r>
      <w:r w:rsidRPr="0020122B">
        <w:rPr>
          <w:u w:val="single"/>
        </w:rPr>
        <w:t>(</w:t>
      </w:r>
      <w:r>
        <w:rPr>
          <w:u w:val="single"/>
        </w:rPr>
        <w:t>i</w:t>
      </w:r>
      <w:r w:rsidRPr="0020122B">
        <w:rPr>
          <w:u w:val="single"/>
        </w:rPr>
        <w:t>i)</w:t>
      </w:r>
      <w:r>
        <w:tab/>
      </w:r>
      <w:r w:rsidRPr="00992156">
        <w:t>is certified by a board</w:t>
      </w:r>
      <w:r w:rsidR="006D0654">
        <w:noBreakHyphen/>
      </w:r>
      <w:r w:rsidRPr="00992156">
        <w:t>approved national certifying organization; and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(c)</w:t>
      </w:r>
      <w:r w:rsidRPr="0020122B">
        <w:rPr>
          <w:u w:val="single"/>
        </w:rPr>
        <w:t>(i</w:t>
      </w:r>
      <w:r>
        <w:rPr>
          <w:u w:val="single"/>
        </w:rPr>
        <w:t>ii</w:t>
      </w:r>
      <w:r w:rsidRPr="0020122B">
        <w:rPr>
          <w:u w:val="single"/>
        </w:rPr>
        <w:t>)</w:t>
      </w:r>
      <w:r>
        <w:tab/>
      </w:r>
      <w:r w:rsidRPr="00992156">
        <w:t>demonstrates advanced knowledge and skill in the delivery of anesthesia services.</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992156">
        <w:tab/>
        <w:t xml:space="preserve">A CRNA must practice in accordance with approved written guidelines developed </w:t>
      </w:r>
      <w:r w:rsidRPr="001513FE">
        <w:rPr>
          <w:strike/>
        </w:rPr>
        <w:t>under supervision of</w:t>
      </w:r>
      <w:r w:rsidRPr="00992156">
        <w:t xml:space="preserve"> </w:t>
      </w:r>
      <w:r>
        <w:rPr>
          <w:u w:val="single"/>
        </w:rPr>
        <w:t>with</w:t>
      </w:r>
      <w:r>
        <w:t xml:space="preserve"> </w:t>
      </w:r>
      <w:r w:rsidRPr="00992156">
        <w:t>a licensed physician or dentist or approved by the medical staff within the facility where practice privileges have been granted.</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6D0654">
        <w:noBreakHyphen/>
      </w:r>
      <w:r>
        <w:t>33</w:t>
      </w:r>
      <w:r w:rsidR="006D0654">
        <w:noBreakHyphen/>
      </w:r>
      <w:r>
        <w:t>34(A)(3)(b) of the 1976 Code</w:t>
      </w:r>
      <w:r w:rsidR="001C04DF">
        <w:t>, as last amended by Act 234 of 2018,</w:t>
      </w:r>
      <w:r>
        <w:t xml:space="preserve"> is </w:t>
      </w:r>
      <w:r w:rsidR="001C04DF">
        <w:t xml:space="preserve">further </w:t>
      </w:r>
      <w:r>
        <w:t>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Pr="005E365B"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992156">
        <w:t>(b)</w:t>
      </w:r>
      <w:r>
        <w:tab/>
      </w:r>
      <w:r w:rsidRPr="00992156">
        <w:t xml:space="preserve">graduated before December 31, 2003, from an advanced, organized formal education program for nurse anesthetists accredited by the national accrediting organization of that specialty. CRNAs who graduate after December 31, 2003, must graduate with </w:t>
      </w:r>
      <w:r>
        <w:rPr>
          <w:u w:val="single"/>
        </w:rPr>
        <w:t>a minimum of</w:t>
      </w:r>
      <w:r>
        <w:t xml:space="preserve"> </w:t>
      </w:r>
      <w:r w:rsidRPr="00992156">
        <w:t>a master</w:t>
      </w:r>
      <w:r w:rsidR="006D0654" w:rsidRPr="006D0654">
        <w:t>’</w:t>
      </w:r>
      <w:r w:rsidRPr="00992156">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6D0654">
        <w:noBreakHyphen/>
      </w:r>
      <w:r>
        <w:t>33</w:t>
      </w:r>
      <w:r w:rsidR="006D0654">
        <w:noBreakHyphen/>
      </w:r>
      <w:r>
        <w:t>34(H) of the 1976 Code</w:t>
      </w:r>
      <w:r w:rsidR="001C04DF">
        <w:t>, as last amended by Act 234 of 2018,</w:t>
      </w:r>
      <w:r>
        <w:t xml:space="preserve"> is</w:t>
      </w:r>
      <w:r w:rsidR="001C04DF">
        <w:t xml:space="preserve"> further</w:t>
      </w:r>
      <w:r>
        <w:t xml:space="preserve"> 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992156">
        <w:t>Nothing in this section may be construed to require a CRNA to obtain prescriptive authority to deliver anesthesia care.</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the following general information:</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92156">
        <w:t>name, address, and South Carolina license number of the registered nurse;</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92156">
        <w:t>dates the guidelines were developed, and dates the guidelines were reviewed and amended;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physical address of the primary practice and any additional practice sites;</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these requirements for providing anesthesia services:</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92156">
        <w:t>documentation of clinical privileges in the institutions where anesthesia services are provided, if applicable;</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copy of job description;</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r>
      <w:r w:rsidRPr="00992156">
        <w:tab/>
        <w:t>(iii)</w:t>
      </w:r>
      <w:r>
        <w:tab/>
      </w:r>
      <w:r w:rsidRPr="00992156">
        <w:t>policies and procedures that outline the pre</w:t>
      </w:r>
      <w:r w:rsidR="006D0654">
        <w:noBreakHyphen/>
      </w:r>
      <w:r w:rsidRPr="00992156">
        <w:t>anesthesia evaluation, induction, intra</w:t>
      </w:r>
      <w:r w:rsidR="006D0654">
        <w:noBreakHyphen/>
      </w:r>
      <w:r w:rsidRPr="00992156">
        <w:t>operative maintenance, and emergence from anesthesia.</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evidence of outcome evaluation for anesthesia services.</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 xml:space="preserve">or by the medical staff </w:t>
      </w:r>
      <w:r>
        <w:rPr>
          <w:u w:val="single"/>
        </w:rPr>
        <w:lastRenderedPageBreak/>
        <w:t>within the facility where practice privileges occur,</w:t>
      </w:r>
      <w:r>
        <w:t xml:space="preserve"> </w:t>
      </w:r>
      <w:r w:rsidRPr="00992156">
        <w:t>and must be made available to the board for review within seventy</w:t>
      </w:r>
      <w:r w:rsidR="006D0654">
        <w:noBreakHyphen/>
      </w:r>
      <w:r w:rsidRPr="00992156">
        <w:t>two hours of request. Failure to produce the guidelines is considered misconduct and subjects the licensee to disciplinary action. A random audit of approved written guidelines must be conducted by the board at least biennially.</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rsidR="004D2404" w:rsidRPr="005E365B"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6D0654">
        <w:noBreakHyphen/>
      </w:r>
      <w:r>
        <w:t>47</w:t>
      </w:r>
      <w:r w:rsidR="006D0654">
        <w:noBreakHyphen/>
      </w:r>
      <w:r>
        <w:t xml:space="preserve">197 of the 1976 Code is repealed. </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0D"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F1F97" w:rsidRDefault="006D06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D53" w:rsidRDefault="00587D53" w:rsidP="00587D53">
      <w:pPr>
        <w:suppressAutoHyphens/>
      </w:pPr>
    </w:p>
    <w:sectPr w:rsidR="00587D53" w:rsidSect="00587D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404" w:rsidRDefault="004D2404" w:rsidP="009F0C77">
      <w:r>
        <w:separator/>
      </w:r>
    </w:p>
  </w:endnote>
  <w:endnote w:type="continuationSeparator" w:id="0">
    <w:p w:rsidR="004D2404" w:rsidRDefault="004D2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7C34E6-748A-47F9-BF95-D01AC9DE418E}"/>
    <w:embedBold r:id="rId2" w:fontKey="{47C04A29-308A-4E5B-A267-A3D317036E2A}"/>
  </w:font>
  <w:font w:name="Calibri">
    <w:panose1 w:val="020F0502020204030204"/>
    <w:charset w:val="00"/>
    <w:family w:val="swiss"/>
    <w:pitch w:val="variable"/>
    <w:sig w:usb0="E00002FF" w:usb1="4000ACFF" w:usb2="00000001" w:usb3="00000000" w:csb0="0000019F" w:csb1="00000000"/>
    <w:embedRegular r:id="rId3" w:fontKey="{85E30583-B5E3-46E4-8B44-2A805C3EB7C4}"/>
  </w:font>
  <w:font w:name="Segoe UI">
    <w:panose1 w:val="020B0502040204020203"/>
    <w:charset w:val="00"/>
    <w:family w:val="swiss"/>
    <w:pitch w:val="variable"/>
    <w:sig w:usb0="E10022FF" w:usb1="C000E47F" w:usb2="00000029" w:usb3="00000000" w:csb0="000001DF" w:csb1="00000000"/>
    <w:embedRegular r:id="rId4" w:fontKey="{049DAF48-EC94-4706-AC07-CD43FA18E149}"/>
  </w:font>
  <w:font w:name="Cambria">
    <w:panose1 w:val="02040503050406030204"/>
    <w:charset w:val="00"/>
    <w:family w:val="roman"/>
    <w:pitch w:val="variable"/>
    <w:sig w:usb0="E00002FF" w:usb1="400004FF" w:usb2="00000000" w:usb3="00000000" w:csb0="0000019F" w:csb1="00000000"/>
    <w:embedRegular r:id="rId5" w:fontKey="{F2C4A81F-BD7B-4006-B8CD-E33C30847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F97" w:rsidRPr="00587D53" w:rsidRDefault="00587D53" w:rsidP="00587D53">
    <w:pPr>
      <w:pStyle w:val="Footer"/>
      <w:tabs>
        <w:tab w:val="clear" w:pos="4680"/>
        <w:tab w:val="clear" w:pos="9360"/>
        <w:tab w:val="center" w:pos="2995"/>
      </w:tabs>
      <w:spacing w:before="120"/>
    </w:pPr>
    <w:r>
      <w:t>[4278]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404" w:rsidRDefault="004D2404" w:rsidP="009F0C77">
      <w:r>
        <w:separator/>
      </w:r>
    </w:p>
  </w:footnote>
  <w:footnote w:type="continuationSeparator" w:id="0">
    <w:p w:rsidR="004D2404" w:rsidRDefault="004D2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91WAB19"/>
    <w:docVar w:name="CoverBillType" w:val="b"/>
    <w:docVar w:name="DocPath" w:val="L:\Council\bills\AGM\19591WAB19.DOCX"/>
    <w:docVar w:name="dvBillNumber" w:val="4278"/>
    <w:docVar w:name="dvBillNumberPrefix" w:val="H. "/>
    <w:docVar w:name="dvOriginalBody" w:val="House"/>
    <w:docVar w:name="dvSteno" w:val="AGM"/>
    <w:docVar w:name="NameofBody" w:val="h"/>
    <w:docVar w:name="vGroup2" w:val="Council"/>
  </w:docVars>
  <w:rsids>
    <w:rsidRoot w:val="00C75E0D"/>
    <w:rsid w:val="00011869"/>
    <w:rsid w:val="00015CD6"/>
    <w:rsid w:val="00063066"/>
    <w:rsid w:val="000D4EC7"/>
    <w:rsid w:val="000E0100"/>
    <w:rsid w:val="000E1785"/>
    <w:rsid w:val="000F40FA"/>
    <w:rsid w:val="001035F1"/>
    <w:rsid w:val="0010776B"/>
    <w:rsid w:val="00133E66"/>
    <w:rsid w:val="001435A3"/>
    <w:rsid w:val="00146ED3"/>
    <w:rsid w:val="00151044"/>
    <w:rsid w:val="001C04DF"/>
    <w:rsid w:val="001D08F2"/>
    <w:rsid w:val="001D3A58"/>
    <w:rsid w:val="001D525B"/>
    <w:rsid w:val="001D7F4F"/>
    <w:rsid w:val="001F1F9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404"/>
    <w:rsid w:val="004E7D54"/>
    <w:rsid w:val="005273C6"/>
    <w:rsid w:val="00530A69"/>
    <w:rsid w:val="00545593"/>
    <w:rsid w:val="00556EBF"/>
    <w:rsid w:val="00577C6C"/>
    <w:rsid w:val="00587D53"/>
    <w:rsid w:val="005A62FE"/>
    <w:rsid w:val="005C2FE2"/>
    <w:rsid w:val="005E2BC9"/>
    <w:rsid w:val="00605102"/>
    <w:rsid w:val="006215AA"/>
    <w:rsid w:val="006913C9"/>
    <w:rsid w:val="0069470D"/>
    <w:rsid w:val="006D0654"/>
    <w:rsid w:val="006D58AA"/>
    <w:rsid w:val="00734F00"/>
    <w:rsid w:val="00795A9B"/>
    <w:rsid w:val="007A70AE"/>
    <w:rsid w:val="008362E8"/>
    <w:rsid w:val="0085786E"/>
    <w:rsid w:val="008A1768"/>
    <w:rsid w:val="008A489F"/>
    <w:rsid w:val="008F0F33"/>
    <w:rsid w:val="008F4429"/>
    <w:rsid w:val="0094021A"/>
    <w:rsid w:val="009B44AF"/>
    <w:rsid w:val="009C6A0B"/>
    <w:rsid w:val="009F0C77"/>
    <w:rsid w:val="009F4DD1"/>
    <w:rsid w:val="00A02543"/>
    <w:rsid w:val="00A2383E"/>
    <w:rsid w:val="00A41684"/>
    <w:rsid w:val="00A6308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5E0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F59AF-3CBE-4AF4-9A64-ACA58E77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6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765A1-48A2-4E6B-8857-862A459C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4</Pages>
  <Words>999</Words>
  <Characters>5682</Characters>
  <Application>Microsoft Office Word</Application>
  <DocSecurity>0</DocSecurity>
  <Lines>147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4278 Text of Previous Version (Mar. 20, 2019) - South Carolina Legislature Online</dc:title>
  <dc:creator>Angie Morgan</dc:creator>
  <cp:lastModifiedBy>S Volk</cp:lastModifiedBy>
  <cp:revision>2</cp:revision>
  <cp:lastPrinted>2019-03-07T15:36:00Z</cp:lastPrinted>
  <dcterms:created xsi:type="dcterms:W3CDTF">2019-03-20T17:27:00Z</dcterms:created>
  <dcterms:modified xsi:type="dcterms:W3CDTF">2019-03-20T17:27:00Z</dcterms:modified>
</cp:coreProperties>
</file>