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821" w:rsidRDefault="00FA2821" w:rsidP="0065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51B25" w:rsidRDefault="00651B25" w:rsidP="0065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1B25" w:rsidRDefault="00651B25" w:rsidP="0065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1B25" w:rsidRDefault="00651B25" w:rsidP="0065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1B25" w:rsidRDefault="00651B25" w:rsidP="0065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1B25" w:rsidRDefault="00651B25" w:rsidP="0065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1B25" w:rsidRDefault="00651B25" w:rsidP="0065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2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684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6F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39</w:t>
      </w:r>
      <w:r w:rsidR="00193BDC">
        <w:noBreakHyphen/>
      </w:r>
      <w:r>
        <w:t>23</w:t>
      </w:r>
      <w:r w:rsidR="00193BDC">
        <w:noBreakHyphen/>
      </w:r>
      <w:r>
        <w:t>50, CODE OF LAWS OF SOUTH CAROLINA, 1976, RELATING TO REQUIREMENTS FOR PRESCRIPTION DRUG LABELS, SO AS TO INCLUDE LOT NUMBERS.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6844" w:rsidRDefault="00F268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26844" w:rsidRDefault="00F268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844" w:rsidRDefault="00F268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96F0F">
        <w:t>Section 39</w:t>
      </w:r>
      <w:r w:rsidR="00193BDC">
        <w:noBreakHyphen/>
      </w:r>
      <w:r w:rsidR="00C96F0F">
        <w:t>23</w:t>
      </w:r>
      <w:r w:rsidR="00193BDC">
        <w:noBreakHyphen/>
      </w:r>
      <w:r w:rsidR="00C96F0F">
        <w:t>50</w:t>
      </w:r>
      <w:r w:rsidR="000D32BB">
        <w:t>(b)</w:t>
      </w:r>
      <w:r w:rsidR="00C96F0F">
        <w:t>(2) of the 1976 Code is amended to read:</w:t>
      </w:r>
    </w:p>
    <w:p w:rsidR="00C96F0F" w:rsidRDefault="00C96F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F0F" w:rsidRDefault="00C96F0F" w:rsidP="00582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="00582FB3">
        <w:t>(2)</w:t>
      </w:r>
      <w:r w:rsidR="00582FB3">
        <w:tab/>
      </w:r>
      <w:r w:rsidRPr="00582FB3">
        <w:rPr>
          <w:strike/>
        </w:rPr>
        <w:t>Any</w:t>
      </w:r>
      <w:r w:rsidRPr="005F7F89">
        <w:t xml:space="preserve"> </w:t>
      </w:r>
      <w:r w:rsidR="00582FB3">
        <w:rPr>
          <w:u w:val="single"/>
        </w:rPr>
        <w:t>A</w:t>
      </w:r>
      <w:r w:rsidR="00582FB3">
        <w:t xml:space="preserve"> </w:t>
      </w:r>
      <w:r w:rsidRPr="005F7F89">
        <w:t xml:space="preserve">drug dispensed by filling or refilling a written or oral prescription of a practitioner licensed by law to administer </w:t>
      </w:r>
      <w:r w:rsidRPr="00582FB3">
        <w:rPr>
          <w:strike/>
        </w:rPr>
        <w:t>such</w:t>
      </w:r>
      <w:r w:rsidRPr="005F7F89">
        <w:t xml:space="preserve"> </w:t>
      </w:r>
      <w:r w:rsidR="00582FB3">
        <w:rPr>
          <w:u w:val="single"/>
        </w:rPr>
        <w:t>the</w:t>
      </w:r>
      <w:r w:rsidR="00582FB3">
        <w:t xml:space="preserve"> </w:t>
      </w:r>
      <w:r w:rsidRPr="005F7F89">
        <w:t xml:space="preserve">drug </w:t>
      </w:r>
      <w:r w:rsidRPr="00582FB3">
        <w:rPr>
          <w:strike/>
        </w:rPr>
        <w:t>shall</w:t>
      </w:r>
      <w:r w:rsidRPr="005F7F89">
        <w:t xml:space="preserve"> </w:t>
      </w:r>
      <w:r w:rsidR="00582FB3">
        <w:rPr>
          <w:u w:val="single"/>
        </w:rPr>
        <w:t>must</w:t>
      </w:r>
      <w:r w:rsidR="00582FB3">
        <w:t xml:space="preserve"> </w:t>
      </w:r>
      <w:r w:rsidRPr="005F7F89">
        <w:t>be exempt from the requirements of Section 39</w:t>
      </w:r>
      <w:r w:rsidR="00193BDC">
        <w:noBreakHyphen/>
      </w:r>
      <w:r w:rsidRPr="005F7F89">
        <w:t>23</w:t>
      </w:r>
      <w:r w:rsidR="00193BDC">
        <w:noBreakHyphen/>
      </w:r>
      <w:r w:rsidRPr="005F7F89">
        <w:t>40, except paragraphs (a), (i)(2) and (3), (k), and the packaging requirements of paragraphs (g) and (h), if the drug bears a label containing the name and address of the dispenser, the serial number and date of the prescription or of its filling,</w:t>
      </w:r>
      <w:r w:rsidR="005A58A9">
        <w:t xml:space="preserve"> </w:t>
      </w:r>
      <w:r w:rsidR="005A58A9">
        <w:rPr>
          <w:u w:val="single"/>
        </w:rPr>
        <w:t>the lot number of the prescription,</w:t>
      </w:r>
      <w:r w:rsidRPr="005F7F89">
        <w:t xml:space="preserve"> the name of the prescriber, and if stated in the prescription the name of the patient, and the directions for use and cautionary statements, if any, contained in </w:t>
      </w:r>
      <w:r w:rsidRPr="00582FB3">
        <w:rPr>
          <w:strike/>
        </w:rPr>
        <w:t>such</w:t>
      </w:r>
      <w:r w:rsidRPr="005F7F89">
        <w:t xml:space="preserve"> </w:t>
      </w:r>
      <w:r w:rsidR="00582FB3">
        <w:rPr>
          <w:u w:val="single"/>
        </w:rPr>
        <w:t>the</w:t>
      </w:r>
      <w:r w:rsidR="00582FB3">
        <w:t xml:space="preserve"> </w:t>
      </w:r>
      <w:r w:rsidRPr="005F7F89">
        <w:t xml:space="preserve">prescription. </w:t>
      </w:r>
      <w:r w:rsidR="00582FB3">
        <w:t xml:space="preserve"> </w:t>
      </w:r>
      <w:r w:rsidRPr="005F7F89">
        <w:t xml:space="preserve">This exemption shall not apply to </w:t>
      </w:r>
      <w:r w:rsidRPr="00582FB3">
        <w:rPr>
          <w:strike/>
        </w:rPr>
        <w:t>any</w:t>
      </w:r>
      <w:r w:rsidRPr="005F7F89">
        <w:t xml:space="preserve"> </w:t>
      </w:r>
      <w:r w:rsidR="00582FB3">
        <w:rPr>
          <w:u w:val="single"/>
        </w:rPr>
        <w:t>a</w:t>
      </w:r>
      <w:r w:rsidR="00582FB3">
        <w:t xml:space="preserve"> </w:t>
      </w:r>
      <w:r w:rsidRPr="005F7F89">
        <w:t>drug dispensed in the course of the conduct of a business of dispensing drugs pursuant to diagnosis by mail, or to a drug dispensed in violation of p</w:t>
      </w:r>
      <w:r w:rsidR="00582FB3">
        <w:t>aragraph (1) of this subsection.</w:t>
      </w:r>
      <w:r>
        <w:t>”</w:t>
      </w:r>
    </w:p>
    <w:p w:rsidR="00F26844" w:rsidRDefault="00F268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844" w:rsidRDefault="00F268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96F0F">
        <w:t>2</w:t>
      </w:r>
      <w:r>
        <w:t>.</w:t>
      </w:r>
      <w:r>
        <w:tab/>
        <w:t>This act takes effect upon approval by the Governor.</w:t>
      </w:r>
    </w:p>
    <w:p w:rsidR="003E020F" w:rsidRDefault="00193BDC" w:rsidP="009D5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2821" w:rsidRDefault="00FA2821" w:rsidP="00FA2821">
      <w:pPr>
        <w:suppressAutoHyphens/>
      </w:pPr>
    </w:p>
    <w:sectPr w:rsidR="00FA2821" w:rsidSect="00FA28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BDC" w:rsidRDefault="00193BDC" w:rsidP="009F0C77">
      <w:r>
        <w:separator/>
      </w:r>
    </w:p>
  </w:endnote>
  <w:endnote w:type="continuationSeparator" w:id="0">
    <w:p w:rsidR="00193BDC" w:rsidRDefault="00193B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E344A2F-0F58-4225-B8F1-131003E88016}"/>
    <w:embedBold r:id="rId2" w:fontKey="{C35F2167-2A49-45C0-B72E-9080BF3F2D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402732-C0D1-449F-A3C4-72672219A4E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C069E6C-68B1-4945-A1B9-268A7BBF5B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6555B5-93E3-44B7-8194-E7853DE5C2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20F" w:rsidRPr="00FA2821" w:rsidRDefault="00FA2821" w:rsidP="00FA28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BDC" w:rsidRDefault="00193BDC" w:rsidP="009F0C77">
      <w:r>
        <w:separator/>
      </w:r>
    </w:p>
  </w:footnote>
  <w:footnote w:type="continuationSeparator" w:id="0">
    <w:p w:rsidR="00193BDC" w:rsidRDefault="00193B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20WAB19"/>
    <w:docVar w:name="CoverBillType" w:val="b"/>
    <w:docVar w:name="DocPath" w:val="L:\Council\bills\NL\13820WAB19.DOCX"/>
    <w:docVar w:name="dvBillNumber" w:val="4286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F26844"/>
    <w:rsid w:val="00011869"/>
    <w:rsid w:val="00015CD6"/>
    <w:rsid w:val="000D32BB"/>
    <w:rsid w:val="000E0100"/>
    <w:rsid w:val="000E1785"/>
    <w:rsid w:val="000F40FA"/>
    <w:rsid w:val="001035F1"/>
    <w:rsid w:val="0010776B"/>
    <w:rsid w:val="00133E66"/>
    <w:rsid w:val="00141280"/>
    <w:rsid w:val="001435A3"/>
    <w:rsid w:val="00146ED3"/>
    <w:rsid w:val="00151044"/>
    <w:rsid w:val="00193BDC"/>
    <w:rsid w:val="001D08F2"/>
    <w:rsid w:val="001D3A58"/>
    <w:rsid w:val="001D525B"/>
    <w:rsid w:val="001D7F4F"/>
    <w:rsid w:val="00205238"/>
    <w:rsid w:val="00214DEC"/>
    <w:rsid w:val="002321B6"/>
    <w:rsid w:val="00250967"/>
    <w:rsid w:val="002543C8"/>
    <w:rsid w:val="0025541D"/>
    <w:rsid w:val="00284AAE"/>
    <w:rsid w:val="002E5912"/>
    <w:rsid w:val="00301B21"/>
    <w:rsid w:val="003169C0"/>
    <w:rsid w:val="00325348"/>
    <w:rsid w:val="0032732C"/>
    <w:rsid w:val="00336AD0"/>
    <w:rsid w:val="0037079A"/>
    <w:rsid w:val="003C4DAB"/>
    <w:rsid w:val="003D01E8"/>
    <w:rsid w:val="003E020F"/>
    <w:rsid w:val="003E5288"/>
    <w:rsid w:val="003F6D79"/>
    <w:rsid w:val="0041760A"/>
    <w:rsid w:val="00417C01"/>
    <w:rsid w:val="004403BD"/>
    <w:rsid w:val="00461441"/>
    <w:rsid w:val="004809EE"/>
    <w:rsid w:val="004B2C4C"/>
    <w:rsid w:val="004E7D54"/>
    <w:rsid w:val="005273C6"/>
    <w:rsid w:val="00530A69"/>
    <w:rsid w:val="00545593"/>
    <w:rsid w:val="00556EBF"/>
    <w:rsid w:val="00577C6C"/>
    <w:rsid w:val="00582FB3"/>
    <w:rsid w:val="005A58A9"/>
    <w:rsid w:val="005A62FE"/>
    <w:rsid w:val="005C2FE2"/>
    <w:rsid w:val="005E2BC9"/>
    <w:rsid w:val="00605102"/>
    <w:rsid w:val="006215AA"/>
    <w:rsid w:val="00651B25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E3FA5"/>
    <w:rsid w:val="008F0F33"/>
    <w:rsid w:val="008F4429"/>
    <w:rsid w:val="0094021A"/>
    <w:rsid w:val="009B44AF"/>
    <w:rsid w:val="009C6A0B"/>
    <w:rsid w:val="009D5548"/>
    <w:rsid w:val="009F0C77"/>
    <w:rsid w:val="009F4DD1"/>
    <w:rsid w:val="00A02543"/>
    <w:rsid w:val="00A41684"/>
    <w:rsid w:val="00A64E80"/>
    <w:rsid w:val="00A72BCD"/>
    <w:rsid w:val="00A741D9"/>
    <w:rsid w:val="00A7431A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96F0F"/>
    <w:rsid w:val="00CC6B7B"/>
    <w:rsid w:val="00CD2089"/>
    <w:rsid w:val="00CD3A4D"/>
    <w:rsid w:val="00D73A67"/>
    <w:rsid w:val="00D970A9"/>
    <w:rsid w:val="00DF3845"/>
    <w:rsid w:val="00E37EA4"/>
    <w:rsid w:val="00E41911"/>
    <w:rsid w:val="00E44B57"/>
    <w:rsid w:val="00E92EEF"/>
    <w:rsid w:val="00EF2368"/>
    <w:rsid w:val="00F24442"/>
    <w:rsid w:val="00F26844"/>
    <w:rsid w:val="00F50AE3"/>
    <w:rsid w:val="00F655B7"/>
    <w:rsid w:val="00F656BA"/>
    <w:rsid w:val="00F67CF1"/>
    <w:rsid w:val="00F728AA"/>
    <w:rsid w:val="00F840F0"/>
    <w:rsid w:val="00FA282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022946-B9DC-4EC5-BC86-08366E989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3B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BD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1310D-6C42-4489-BE0E-D7719E0BB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BC81C51C.dotm</Template>
  <TotalTime>0</TotalTime>
  <Pages>1</Pages>
  <Words>218</Words>
  <Characters>1051</Characters>
  <Application>Microsoft Office Word</Application>
  <DocSecurity>0</DocSecurity>
  <Lines>38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4286 Text of Previous Version (Mar. 21, 2019) - South Carolina Legislature Online</dc:title>
  <dc:creator>Nancy Lee</dc:creator>
  <cp:lastModifiedBy>S Volk</cp:lastModifiedBy>
  <cp:revision>2</cp:revision>
  <cp:lastPrinted>2019-02-27T20:20:00Z</cp:lastPrinted>
  <dcterms:created xsi:type="dcterms:W3CDTF">2019-03-21T14:25:00Z</dcterms:created>
  <dcterms:modified xsi:type="dcterms:W3CDTF">2019-03-21T14:25:00Z</dcterms:modified>
</cp:coreProperties>
</file>