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B06" w:rsidRDefault="00A52B06"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77C" w:rsidRDefault="00EE077C" w:rsidP="00EE0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20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01A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CHARLES F. REID, CLERK OF THE SOUTH CAROLINA HOUSE OF REPRESENTATIVES, AS HE LEAVES THE CLERK</w:t>
      </w:r>
      <w:r w:rsidRPr="008C203A">
        <w:t>’</w:t>
      </w:r>
      <w:r>
        <w:t>S OFFICE AFTER FIFTEEN YEARS OF EXEMPLARY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altogether fitting and proper that the members of the House of Representatives of the State of South Carolina should pause in their deliberations to express their deep gratitude to Charles Reid for his significant contributions to this chamber; and</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the son of the late Reverend William C. Reid, Harriet Reid Strait, and Reverend George E. Strait; and</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Reid earned a bachelor</w:t>
      </w:r>
      <w:r w:rsidRPr="008C203A">
        <w:t>’</w:t>
      </w:r>
      <w:r>
        <w:t>s degree magna cum laude from Wofford College in Spartanburg in 1990, where he was tapped into the prestigious Phi Beta Kappa honor society;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 </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1993, he earned a juris doctorate from the University of South Carolina, where he was a member of the Order of Wig and Robe;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from 1994 to 1995, Mr. Reid served as an assistant South Carolina </w:t>
      </w:r>
      <w:r w:rsidR="00464CBB">
        <w:t>A</w:t>
      </w:r>
      <w:r>
        <w:t xml:space="preserve">ttorney </w:t>
      </w:r>
      <w:r w:rsidR="00464CBB">
        <w:t>G</w:t>
      </w:r>
      <w:r>
        <w:t xml:space="preserve">eneral and as </w:t>
      </w:r>
      <w:r w:rsidR="00464CBB">
        <w:t>L</w:t>
      </w:r>
      <w:r>
        <w:t xml:space="preserve">egal </w:t>
      </w:r>
      <w:r w:rsidR="00464CBB">
        <w:t>C</w:t>
      </w:r>
      <w:r>
        <w:t>ounsel to the South Carolina Speaker of the House of Representatives from 1995 to 2001;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 worked in the McNair Law Firm, P.A., from 2001 to 2003 and then as </w:t>
      </w:r>
      <w:r w:rsidR="00464CBB">
        <w:t>G</w:t>
      </w:r>
      <w:r>
        <w:t xml:space="preserve">eneral </w:t>
      </w:r>
      <w:r w:rsidR="00464CBB">
        <w:t>C</w:t>
      </w:r>
      <w:r>
        <w:t>ounsel to the South Carolina House of Representatives in 2004;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Mr. Reid was elected to serve as Clerk of the House of Representatives on November 30, 2004, where he has provided distinguished assistance regarding the business of the House for almost fifteen years, and is widely recognized as an expert on House Rules;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innovation and self</w:t>
      </w:r>
      <w:r>
        <w:noBreakHyphen/>
        <w:t xml:space="preserve">motivation are character traits that make him adept at managing almost any challenge, while his allergy to nonsense and idleness helped him to develop a love of history and skill as a story teller; and </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member of Shandon United Methodist Church in Columbia, Charles Reid is a dedicated family man with a deep and abiding faith in his Lord</w:t>
      </w:r>
      <w:r w:rsidR="00911326">
        <w:t xml:space="preserve"> instilled upon him by his father from a young age. Indeed, his father’s example is evident in Mr. Reid’s actions on a daily basis</w:t>
      </w:r>
      <w:r>
        <w:t>; and</w:t>
      </w: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01A5" w:rsidRDefault="00911326"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Charles is married to the love of his life, </w:t>
      </w:r>
      <w:r w:rsidR="006101A5">
        <w:t xml:space="preserve">Taj Burnside, </w:t>
      </w:r>
      <w:r>
        <w:t xml:space="preserve">and is the father of </w:t>
      </w:r>
      <w:r w:rsidR="006101A5">
        <w:t>three fine children: Callie, Emily, and Lil</w:t>
      </w:r>
      <w:r>
        <w:t>ly. Charles is quite the devoted husband and father; and</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911326">
        <w:t xml:space="preserve"> </w:t>
      </w:r>
      <w:r w:rsidR="00464CBB">
        <w:t xml:space="preserve">an avid outdoorsman and expert hunter, </w:t>
      </w:r>
      <w:r w:rsidR="00911326">
        <w:t>he often puts his outdoor adventures aside to spend quality time with his girls</w:t>
      </w:r>
      <w:r>
        <w:t>; and</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A52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has been a valued friend to many at the State House, respected as a lawyer</w:t>
      </w:r>
      <w:r w:rsidRPr="008C203A">
        <w:t>’</w:t>
      </w:r>
      <w:r>
        <w:t xml:space="preserve">s lawyer who has served as an adjunct instructor at the University of South Carolina School of Law in educating aspiring lawyers, always generous with his time and willing to share his expertise; and </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the members of the South Carolina House of Representatives are grateful for the years of unparalleled dedication that Charles Reid has devoted to the House of Representatives and wish him many years of enjoyment as he embarks on his next challenge</w:t>
      </w:r>
      <w:r>
        <w:t>.  Now, therefore,</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Charles F. Reid, Clerk of the South Carolina House of Representatives, as he leaves the Clerk</w:t>
      </w:r>
      <w:r w:rsidRPr="008C203A">
        <w:t>’</w:t>
      </w:r>
      <w:r>
        <w:t xml:space="preserve">s Office after fifteen years of exemplary service, </w:t>
      </w:r>
      <w:r>
        <w:lastRenderedPageBreak/>
        <w:t>and wish him continued success and happiness in all his future endeavors.</w:t>
      </w: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01A5" w:rsidRDefault="006101A5" w:rsidP="00610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Charles F. Reid.</w:t>
      </w:r>
    </w:p>
    <w:p w:rsidR="0067141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52B06" w:rsidRDefault="00A52B06" w:rsidP="00A52B06">
      <w:pPr>
        <w:suppressAutoHyphens/>
      </w:pPr>
    </w:p>
    <w:sectPr w:rsidR="00A52B06" w:rsidSect="00A52B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0CC" w:rsidRDefault="00F820CC" w:rsidP="009F0C77">
      <w:r>
        <w:separator/>
      </w:r>
    </w:p>
  </w:endnote>
  <w:endnote w:type="continuationSeparator" w:id="0">
    <w:p w:rsidR="00F820CC" w:rsidRDefault="00F820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CAE8EB-674A-43FD-B245-0D28AD9B94DA}"/>
    <w:embedBold r:id="rId2" w:fontKey="{3701E315-7939-40F9-AD6A-8FC84CCAFA9D}"/>
  </w:font>
  <w:font w:name="Calibri">
    <w:panose1 w:val="020F0502020204030204"/>
    <w:charset w:val="00"/>
    <w:family w:val="swiss"/>
    <w:pitch w:val="variable"/>
    <w:sig w:usb0="E00002FF" w:usb1="4000ACFF" w:usb2="00000001" w:usb3="00000000" w:csb0="0000019F" w:csb1="00000000"/>
    <w:embedRegular r:id="rId3" w:fontKey="{080C6862-C9C0-4CFA-9CB3-D1AFF917A08C}"/>
  </w:font>
  <w:font w:name="Segoe UI">
    <w:panose1 w:val="020B0502040204020203"/>
    <w:charset w:val="00"/>
    <w:family w:val="swiss"/>
    <w:pitch w:val="variable"/>
    <w:sig w:usb0="E10022FF" w:usb1="C000E47F" w:usb2="00000029" w:usb3="00000000" w:csb0="000001DF" w:csb1="00000000"/>
    <w:embedRegular r:id="rId4" w:fontKey="{2F01C4DE-F61A-4DDB-BD3D-EE15648081E7}"/>
  </w:font>
  <w:font w:name="Cambria">
    <w:panose1 w:val="02040503050406030204"/>
    <w:charset w:val="00"/>
    <w:family w:val="roman"/>
    <w:pitch w:val="variable"/>
    <w:sig w:usb0="E00002FF" w:usb1="400004FF" w:usb2="00000000" w:usb3="00000000" w:csb0="0000019F" w:csb1="00000000"/>
    <w:embedRegular r:id="rId5" w:fontKey="{F4E53A67-68AC-462D-A73A-9FC2CA9285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1410" w:rsidRPr="00A52B06" w:rsidRDefault="00A52B06" w:rsidP="00A52B06">
    <w:pPr>
      <w:pStyle w:val="Footer"/>
      <w:tabs>
        <w:tab w:val="clear" w:pos="4680"/>
        <w:tab w:val="clear" w:pos="9360"/>
        <w:tab w:val="center" w:pos="2995"/>
      </w:tabs>
      <w:spacing w:before="120"/>
    </w:pPr>
    <w:r>
      <w:t>[4298]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0CC" w:rsidRDefault="00F820CC" w:rsidP="009F0C77">
      <w:r>
        <w:separator/>
      </w:r>
    </w:p>
  </w:footnote>
  <w:footnote w:type="continuationSeparator" w:id="0">
    <w:p w:rsidR="00F820CC" w:rsidRDefault="00F820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91AHB19"/>
    <w:docVar w:name="CoverBillType" w:val="r"/>
    <w:docVar w:name="DocPath" w:val="L:\Council\bills\BH\7191AHB19.DOCX"/>
    <w:docVar w:name="dvBillNumber" w:val="4298"/>
    <w:docVar w:name="dvBillNumberPrefix" w:val="H. "/>
    <w:docVar w:name="dvOriginalBody" w:val="House"/>
    <w:docVar w:name="dvSteno" w:val="BH"/>
    <w:docVar w:name="NameofBody" w:val="h"/>
    <w:docVar w:name="vGroup2" w:val="Council"/>
  </w:docVars>
  <w:rsids>
    <w:rsidRoot w:val="00F820C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5A40"/>
    <w:rsid w:val="003C4DAB"/>
    <w:rsid w:val="003D01E8"/>
    <w:rsid w:val="003E5288"/>
    <w:rsid w:val="003E66FE"/>
    <w:rsid w:val="003F6D79"/>
    <w:rsid w:val="0041760A"/>
    <w:rsid w:val="00417C01"/>
    <w:rsid w:val="004403BD"/>
    <w:rsid w:val="00461441"/>
    <w:rsid w:val="00464CBB"/>
    <w:rsid w:val="004809EE"/>
    <w:rsid w:val="004E7D54"/>
    <w:rsid w:val="005273C6"/>
    <w:rsid w:val="00530A69"/>
    <w:rsid w:val="00545593"/>
    <w:rsid w:val="00556EBF"/>
    <w:rsid w:val="00577C6C"/>
    <w:rsid w:val="005A62FE"/>
    <w:rsid w:val="005C2FE2"/>
    <w:rsid w:val="005E2BC9"/>
    <w:rsid w:val="00605102"/>
    <w:rsid w:val="006101A5"/>
    <w:rsid w:val="006215AA"/>
    <w:rsid w:val="00671410"/>
    <w:rsid w:val="006913C9"/>
    <w:rsid w:val="0069470D"/>
    <w:rsid w:val="006D58AA"/>
    <w:rsid w:val="00734F00"/>
    <w:rsid w:val="007A70AE"/>
    <w:rsid w:val="008362E8"/>
    <w:rsid w:val="0085786E"/>
    <w:rsid w:val="008A1768"/>
    <w:rsid w:val="008A489F"/>
    <w:rsid w:val="008F0F33"/>
    <w:rsid w:val="008F4429"/>
    <w:rsid w:val="00911326"/>
    <w:rsid w:val="0094021A"/>
    <w:rsid w:val="009B37F3"/>
    <w:rsid w:val="009B44AF"/>
    <w:rsid w:val="009C6A0B"/>
    <w:rsid w:val="009F0C77"/>
    <w:rsid w:val="009F4DD1"/>
    <w:rsid w:val="00A02543"/>
    <w:rsid w:val="00A41684"/>
    <w:rsid w:val="00A52B06"/>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077C"/>
    <w:rsid w:val="00EF2368"/>
    <w:rsid w:val="00F24442"/>
    <w:rsid w:val="00F50AE3"/>
    <w:rsid w:val="00F655B7"/>
    <w:rsid w:val="00F656BA"/>
    <w:rsid w:val="00F67CF1"/>
    <w:rsid w:val="00F728AA"/>
    <w:rsid w:val="00F820C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20082E-EA18-4C90-93EC-4F5F4797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E66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66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9921D-5BBB-48F0-8FC1-B6C3D0E41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3</Pages>
  <Words>590</Words>
  <Characters>2885</Characters>
  <Application>Microsoft Office Word</Application>
  <DocSecurity>0</DocSecurity>
  <Lines>90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4298 Text of Previous Version (Mar. 26, 2019) - South Carolina Legislature Online</dc:title>
  <dc:creator>Bonnie Huth</dc:creator>
  <cp:lastModifiedBy>S Volk</cp:lastModifiedBy>
  <cp:revision>2</cp:revision>
  <cp:lastPrinted>2019-03-11T15:15:00Z</cp:lastPrinted>
  <dcterms:created xsi:type="dcterms:W3CDTF">2019-03-26T16:17:00Z</dcterms:created>
  <dcterms:modified xsi:type="dcterms:W3CDTF">2019-03-26T16:17:00Z</dcterms:modified>
</cp:coreProperties>
</file>