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159" w:rsidRDefault="006511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1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5C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FC5" w:rsidRDefault="00B91B5F" w:rsidP="00E3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AUSTIN LIPPINCOTT, A SENIOR AT EASLEY HIGH SCHOOL,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 WRESTLING CAREER</w:t>
      </w:r>
      <w:r w:rsidRPr="00E542AE">
        <w:rPr>
          <w:color w:val="000000" w:themeColor="text1"/>
          <w:u w:color="000000" w:themeColor="text1"/>
        </w:rPr>
        <w:t xml:space="preserve"> AND </w:t>
      </w:r>
      <w:r w:rsidR="0064120D">
        <w:t>TO EXTEND BEST WISHES FOR</w:t>
      </w:r>
      <w:r>
        <w:t xml:space="preserve"> HIS UPCOMING HIGH SCHOOL GRADUATION AND IN HIS FUTURE ENDEAVORS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9EA" w:rsidRDefault="006059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Austin Lipp</w:t>
      </w:r>
      <w:r w:rsidR="0032620F">
        <w:t>incott, a</w:t>
      </w:r>
      <w:r w:rsidR="006E2303">
        <w:t xml:space="preserve"> student at Easley High School, has been a member of the </w:t>
      </w:r>
      <w:r w:rsidR="0053634B">
        <w:t>high school wrestling team for six years</w:t>
      </w:r>
      <w:r w:rsidR="0032620F">
        <w:t xml:space="preserve">, </w:t>
      </w:r>
      <w:r w:rsidR="0053634B">
        <w:t>fo</w:t>
      </w:r>
      <w:r w:rsidR="0032620F">
        <w:t>u</w:t>
      </w:r>
      <w:r w:rsidR="0053634B">
        <w:t xml:space="preserve">r </w:t>
      </w:r>
      <w:r w:rsidR="0032620F">
        <w:t xml:space="preserve">of which have been on varsity under Coach Randy Merchant; </w:t>
      </w:r>
      <w:r w:rsidR="006E2303">
        <w:t xml:space="preserve">and </w:t>
      </w:r>
    </w:p>
    <w:p w:rsidR="006E2303" w:rsidRDefault="006E2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303" w:rsidRDefault="006E2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invaluable wrestler, Austin has amassed a </w:t>
      </w:r>
      <w:r w:rsidR="004C647A">
        <w:t>record of one hundred fourteen v</w:t>
      </w:r>
      <w:r>
        <w:t>arsity wins with sixty-</w:t>
      </w:r>
      <w:r w:rsidR="00C97C42">
        <w:t>eight pins throughout his career. For the past two years, he has</w:t>
      </w:r>
      <w:r w:rsidR="00E4469E">
        <w:t xml:space="preserve"> </w:t>
      </w:r>
      <w:r w:rsidR="00C97C42">
        <w:t>qualified for the C</w:t>
      </w:r>
      <w:r w:rsidR="00E4469E">
        <w:t xml:space="preserve">lass AAAAA </w:t>
      </w:r>
      <w:r w:rsidR="00C97C42">
        <w:t>South Carolina High School League S</w:t>
      </w:r>
      <w:r w:rsidR="00E4469E">
        <w:t>tate</w:t>
      </w:r>
      <w:r w:rsidR="00C97C42">
        <w:t xml:space="preserve"> Championship </w:t>
      </w:r>
      <w:r w:rsidR="004C647A">
        <w:t>for</w:t>
      </w:r>
      <w:r w:rsidR="0053634B">
        <w:t xml:space="preserve"> his weight class. </w:t>
      </w:r>
      <w:r w:rsidR="004C647A">
        <w:t>Additionally, h</w:t>
      </w:r>
      <w:r w:rsidR="0053634B">
        <w:t xml:space="preserve">e was </w:t>
      </w:r>
      <w:r w:rsidR="00C97C42">
        <w:t xml:space="preserve">named the 2018 Coastal Clash champion </w:t>
      </w:r>
      <w:r w:rsidR="0053634B">
        <w:t>for the one hundred forty-five pound weight division,</w:t>
      </w:r>
      <w:r w:rsidR="00C97C42">
        <w:t xml:space="preserve"> </w:t>
      </w:r>
      <w:r w:rsidR="0053634B">
        <w:t>as well as the Wade Hampton Duals Most Outstanding Wrestler</w:t>
      </w:r>
      <w:r>
        <w:t xml:space="preserve">; and </w:t>
      </w:r>
    </w:p>
    <w:p w:rsidR="0053634B" w:rsidRDefault="005363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34B" w:rsidRDefault="005363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Austin has competed heavily in USA Wrestling in both Freestyle and Grec</w:t>
      </w:r>
      <w:r w:rsidR="004C647A">
        <w:t xml:space="preserve">o-Roman, </w:t>
      </w:r>
      <w:r w:rsidR="00BE34A7">
        <w:t xml:space="preserve">and </w:t>
      </w:r>
      <w:r w:rsidR="004C647A">
        <w:t xml:space="preserve">he competed on the U.S. Marine Corps </w:t>
      </w:r>
      <w:r>
        <w:t xml:space="preserve">Cadet National team </w:t>
      </w:r>
      <w:r w:rsidR="004C647A">
        <w:t xml:space="preserve">in Fargo, North Dakota </w:t>
      </w:r>
      <w:r>
        <w:t xml:space="preserve">in </w:t>
      </w:r>
      <w:r w:rsidR="004C647A">
        <w:t xml:space="preserve">both </w:t>
      </w:r>
      <w:r>
        <w:t>2017 and 2018; and</w:t>
      </w:r>
    </w:p>
    <w:p w:rsidR="00930864" w:rsidRDefault="009308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864" w:rsidRDefault="009308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fall of 2019, Austin will begin his collegiate wrestling career</w:t>
      </w:r>
      <w:r w:rsidR="00B91B5F">
        <w:t xml:space="preserve"> </w:t>
      </w:r>
      <w:r>
        <w:t xml:space="preserve">as a Cobra at Coker College in Hartsville; and </w:t>
      </w:r>
    </w:p>
    <w:p w:rsidR="006059EA" w:rsidRDefault="006059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9EA" w:rsidRDefault="006059EA" w:rsidP="00605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mental </w:t>
      </w:r>
      <w:r w:rsidRPr="009633DB">
        <w:rPr>
          <w:color w:val="000000" w:themeColor="text1"/>
          <w:u w:color="000000" w:themeColor="text1"/>
        </w:rPr>
        <w:t>stamina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individual excellence</w:t>
      </w:r>
      <w:r>
        <w:rPr>
          <w:color w:val="000000" w:themeColor="text1"/>
          <w:u w:color="000000" w:themeColor="text1"/>
        </w:rPr>
        <w:t>, Austin Lippincott</w:t>
      </w:r>
      <w:r>
        <w:t xml:space="preserve"> </w:t>
      </w:r>
      <w:r>
        <w:rPr>
          <w:color w:val="000000" w:themeColor="text1"/>
          <w:u w:color="000000" w:themeColor="text1"/>
        </w:rPr>
        <w:t>maximized his athletic ability and experience to become a championship wrestler, all the while learning lessons that will prove invaluable through life both on and off the mat; and</w:t>
      </w:r>
    </w:p>
    <w:p w:rsidR="006059EA" w:rsidRDefault="006059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FC5" w:rsidRDefault="00E30FC5" w:rsidP="00E3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</w:t>
      </w:r>
      <w:r w:rsidR="006059EA">
        <w:t xml:space="preserve"> members of the South Carolina House of Representatives</w:t>
      </w:r>
      <w:r>
        <w:t xml:space="preserve"> appreciate the pride and recognition that </w:t>
      </w:r>
      <w:r w:rsidR="006059EA">
        <w:t>Austin Lippincott</w:t>
      </w:r>
      <w:r>
        <w:t xml:space="preserve"> has brought to his school and community and look with great interest to hear of all further accomplishments by this talented athlete.  Now, therefore,</w:t>
      </w: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C66" w:rsidRDefault="006412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Austin Lippincott, a senior at Easley High School, for an extraordinary high school wrestling career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extend best wishes for his upcoming high school graduation and in his future endeavors</w:t>
      </w:r>
      <w:r w:rsidRPr="00E542AE">
        <w:rPr>
          <w:color w:val="000000" w:themeColor="text1"/>
          <w:u w:color="000000" w:themeColor="text1"/>
        </w:rPr>
        <w:t>.</w:t>
      </w: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059EA">
        <w:t xml:space="preserve"> Austin Lippincott.</w:t>
      </w:r>
    </w:p>
    <w:p w:rsidR="002D4ADC" w:rsidRDefault="006412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1159" w:rsidRDefault="00651159" w:rsidP="00651159">
      <w:pPr>
        <w:suppressAutoHyphens/>
      </w:pPr>
    </w:p>
    <w:sectPr w:rsidR="00651159" w:rsidSect="006511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B5F" w:rsidRDefault="00B91B5F" w:rsidP="009F0C77">
      <w:r>
        <w:separator/>
      </w:r>
    </w:p>
  </w:endnote>
  <w:endnote w:type="continuationSeparator" w:id="0">
    <w:p w:rsidR="00B91B5F" w:rsidRDefault="00B91B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32222D-5272-4C9A-8D92-A6677C02C144}"/>
    <w:embedBold r:id="rId2" w:fontKey="{463E75AF-13CD-489D-A312-FC403C599D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ECA49F-3576-4859-B415-4650100FA4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B64418-E02A-4865-82CD-F8A0B3F24D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8F0E8A-8D0C-4A50-B949-4358FD5CA3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ADC" w:rsidRPr="00651159" w:rsidRDefault="00651159" w:rsidP="006511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B5F" w:rsidRDefault="00B91B5F" w:rsidP="009F0C77">
      <w:r>
        <w:separator/>
      </w:r>
    </w:p>
  </w:footnote>
  <w:footnote w:type="continuationSeparator" w:id="0">
    <w:p w:rsidR="00B91B5F" w:rsidRDefault="00B91B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5VR19"/>
    <w:docVar w:name="CoverBillType" w:val="r"/>
    <w:docVar w:name="DocPath" w:val="L:\Council\bills\JN\3065VR19.DOCX"/>
    <w:docVar w:name="dvBillNumber" w:val="429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15C6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C66"/>
    <w:rsid w:val="002321B6"/>
    <w:rsid w:val="00250967"/>
    <w:rsid w:val="002543C8"/>
    <w:rsid w:val="0025541D"/>
    <w:rsid w:val="00284AAE"/>
    <w:rsid w:val="002D4ADC"/>
    <w:rsid w:val="002E5912"/>
    <w:rsid w:val="00301B21"/>
    <w:rsid w:val="00325348"/>
    <w:rsid w:val="0032620F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47A"/>
    <w:rsid w:val="004E7D54"/>
    <w:rsid w:val="005273C6"/>
    <w:rsid w:val="00530A69"/>
    <w:rsid w:val="0053634B"/>
    <w:rsid w:val="00545593"/>
    <w:rsid w:val="00556EBF"/>
    <w:rsid w:val="00577C6C"/>
    <w:rsid w:val="005A62FE"/>
    <w:rsid w:val="005C2FE2"/>
    <w:rsid w:val="005E2BC9"/>
    <w:rsid w:val="00605102"/>
    <w:rsid w:val="006059EA"/>
    <w:rsid w:val="006215AA"/>
    <w:rsid w:val="0064120D"/>
    <w:rsid w:val="00651159"/>
    <w:rsid w:val="006913C9"/>
    <w:rsid w:val="0069470D"/>
    <w:rsid w:val="006D58AA"/>
    <w:rsid w:val="006E2303"/>
    <w:rsid w:val="00734F00"/>
    <w:rsid w:val="007A70AE"/>
    <w:rsid w:val="008362E8"/>
    <w:rsid w:val="0085786E"/>
    <w:rsid w:val="008A1768"/>
    <w:rsid w:val="008A489F"/>
    <w:rsid w:val="008F0F33"/>
    <w:rsid w:val="008F4429"/>
    <w:rsid w:val="0093086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B5F"/>
    <w:rsid w:val="00BE34A7"/>
    <w:rsid w:val="00BE3C22"/>
    <w:rsid w:val="00C0345E"/>
    <w:rsid w:val="00C31C95"/>
    <w:rsid w:val="00C3483A"/>
    <w:rsid w:val="00C74E9D"/>
    <w:rsid w:val="00C826DD"/>
    <w:rsid w:val="00C82FD3"/>
    <w:rsid w:val="00C92819"/>
    <w:rsid w:val="00C97C42"/>
    <w:rsid w:val="00CC6B7B"/>
    <w:rsid w:val="00CD2089"/>
    <w:rsid w:val="00D73A67"/>
    <w:rsid w:val="00D77F87"/>
    <w:rsid w:val="00D970A9"/>
    <w:rsid w:val="00DD2E5C"/>
    <w:rsid w:val="00DD4604"/>
    <w:rsid w:val="00DF3845"/>
    <w:rsid w:val="00E30FC5"/>
    <w:rsid w:val="00E41911"/>
    <w:rsid w:val="00E4469E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DA707F-2301-462B-B79B-5082CC9AE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2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AE1D1-546D-4F08-BF04-9EF5E95DB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355</Words>
  <Characters>1861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4299 Text of Previous Version (Mar. 26, 2019) - South Carolina Legislature Online</dc:title>
  <dc:creator>Julie Newboult</dc:creator>
  <cp:lastModifiedBy>S Volk</cp:lastModifiedBy>
  <cp:revision>2</cp:revision>
  <cp:lastPrinted>2019-03-25T17:17:00Z</cp:lastPrinted>
  <dcterms:created xsi:type="dcterms:W3CDTF">2019-03-26T18:22:00Z</dcterms:created>
  <dcterms:modified xsi:type="dcterms:W3CDTF">2019-03-26T18:22:00Z</dcterms:modified>
</cp:coreProperties>
</file>