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E23" w:rsidRDefault="00BB5E2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20A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E33" w:rsidRDefault="001816BB" w:rsidP="0061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14E33">
        <w:t xml:space="preserve">CONGRATULATE THE STUDENTS, FACULTY, STAFF, AND ADMINISTRATION OF WACCAMAW INTERMEDIATE SCHOOL </w:t>
      </w:r>
      <w:r w:rsidR="004075C2">
        <w:t xml:space="preserve">OF PAWLEYS ISLAND </w:t>
      </w:r>
      <w:r w:rsidR="00614E33">
        <w:t>ON RECEIVING THE 2018</w:t>
      </w:r>
      <w:r w:rsidR="00DB535B">
        <w:noBreakHyphen/>
      </w:r>
      <w:r w:rsidR="00614E33">
        <w:t>2019 PALMETTO</w:t>
      </w:r>
      <w:r w:rsidR="00DB535B" w:rsidRPr="00DB535B">
        <w:t>’</w:t>
      </w:r>
      <w:r w:rsidR="00614E33"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015E" w:rsidRDefault="00EE20AA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015E">
        <w:t xml:space="preserve">the members of the South Carolina General Assembly note with pleasure that on March </w:t>
      </w:r>
      <w:r w:rsidR="00654598">
        <w:t>19</w:t>
      </w:r>
      <w:r w:rsidR="0066015E">
        <w:t>, 20</w:t>
      </w:r>
      <w:r w:rsidR="00654598">
        <w:t>19</w:t>
      </w:r>
      <w:r w:rsidR="0066015E">
        <w:t xml:space="preserve">, Waccamaw </w:t>
      </w:r>
      <w:r w:rsidR="00654598">
        <w:t>Intermediate</w:t>
      </w:r>
      <w:r w:rsidR="0066015E">
        <w:t xml:space="preserve"> School </w:t>
      </w:r>
      <w:r w:rsidR="00654598">
        <w:t>of Pawleys Island</w:t>
      </w:r>
      <w:r w:rsidR="0066015E">
        <w:t xml:space="preserve"> </w:t>
      </w:r>
      <w:r w:rsidR="00654598">
        <w:t>was named a winner of the</w:t>
      </w:r>
      <w:r w:rsidR="0066015E">
        <w:t xml:space="preserve"> 20</w:t>
      </w:r>
      <w:r w:rsidR="00654598">
        <w:t>18</w:t>
      </w:r>
      <w:r w:rsidR="00DB535B">
        <w:noBreakHyphen/>
      </w:r>
      <w:r w:rsidR="00654598">
        <w:t xml:space="preserve">2019 </w:t>
      </w:r>
      <w:r w:rsidR="0066015E">
        <w:t>Palmetto</w:t>
      </w:r>
      <w:r w:rsidR="00DB535B" w:rsidRPr="00DB535B">
        <w:t>’</w:t>
      </w:r>
      <w:r w:rsidR="0066015E">
        <w:t>s Finest award;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sponsored by the South Carolina Association of School Administrators and several partner businesses, this prestigious awards program annually honors two elementary schools, a middle school, and a high school that maintain innovative, effective educational programs;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looking beyond academics to such things as what students do for their community, judges consider a school</w:t>
      </w:r>
      <w:r w:rsidR="00DB535B" w:rsidRPr="00DB535B">
        <w:t>’</w:t>
      </w:r>
      <w:r>
        <w:t>s instructional program, school culture, student achievement, and quality of faculty and staff;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D18" w:rsidRDefault="0066015E" w:rsidP="00F11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no stranger to high honor, Waccamaw </w:t>
      </w:r>
      <w:r w:rsidR="00D9239D">
        <w:t xml:space="preserve">Intermediate </w:t>
      </w:r>
      <w:r>
        <w:t xml:space="preserve">School </w:t>
      </w:r>
      <w:r w:rsidR="00283076" w:rsidRPr="00C544B8">
        <w:rPr>
          <w:color w:val="000000" w:themeColor="text1"/>
          <w:u w:color="000000" w:themeColor="text1"/>
        </w:rPr>
        <w:t xml:space="preserve">has received the Palmetto Gold Award </w:t>
      </w:r>
      <w:r w:rsidR="00283076">
        <w:rPr>
          <w:color w:val="000000" w:themeColor="text1"/>
          <w:u w:color="000000" w:themeColor="text1"/>
        </w:rPr>
        <w:t>ten</w:t>
      </w:r>
      <w:r w:rsidR="00283076" w:rsidRPr="00C544B8">
        <w:rPr>
          <w:color w:val="000000" w:themeColor="text1"/>
          <w:u w:color="000000" w:themeColor="text1"/>
        </w:rPr>
        <w:t xml:space="preserve"> times for overall achievement and closing the achievement gap. The school </w:t>
      </w:r>
      <w:r w:rsidR="00472C13">
        <w:rPr>
          <w:color w:val="000000" w:themeColor="text1"/>
          <w:u w:color="000000" w:themeColor="text1"/>
        </w:rPr>
        <w:t xml:space="preserve">also </w:t>
      </w:r>
      <w:r w:rsidR="00283076" w:rsidRPr="00C544B8">
        <w:rPr>
          <w:color w:val="000000" w:themeColor="text1"/>
          <w:u w:color="000000" w:themeColor="text1"/>
        </w:rPr>
        <w:t>has received the National Blue</w:t>
      </w:r>
      <w:r w:rsidR="00517642">
        <w:rPr>
          <w:color w:val="000000" w:themeColor="text1"/>
          <w:u w:color="000000" w:themeColor="text1"/>
        </w:rPr>
        <w:t xml:space="preserve"> </w:t>
      </w:r>
      <w:r w:rsidR="00283076" w:rsidRPr="00C544B8">
        <w:rPr>
          <w:color w:val="000000" w:themeColor="text1"/>
          <w:u w:color="000000" w:themeColor="text1"/>
        </w:rPr>
        <w:t>Ribbon Award</w:t>
      </w:r>
      <w:r w:rsidR="001D5D18">
        <w:rPr>
          <w:color w:val="000000" w:themeColor="text1"/>
          <w:u w:color="000000" w:themeColor="text1"/>
        </w:rPr>
        <w:t>; and</w:t>
      </w:r>
    </w:p>
    <w:p w:rsidR="001D5D18" w:rsidRDefault="001D5D18" w:rsidP="00F11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D18" w:rsidRDefault="001D5D18" w:rsidP="001D5D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544B8">
        <w:rPr>
          <w:color w:val="000000" w:themeColor="text1"/>
          <w:u w:color="000000" w:themeColor="text1"/>
        </w:rPr>
        <w:t>he school</w:t>
      </w:r>
      <w:r w:rsidR="00DB535B" w:rsidRPr="00DB535B">
        <w:rPr>
          <w:color w:val="000000" w:themeColor="text1"/>
          <w:u w:color="000000" w:themeColor="text1"/>
        </w:rPr>
        <w:t>’</w:t>
      </w:r>
      <w:r w:rsidRPr="00C544B8">
        <w:rPr>
          <w:color w:val="000000" w:themeColor="text1"/>
          <w:u w:color="000000" w:themeColor="text1"/>
        </w:rPr>
        <w:t>s mission</w:t>
      </w:r>
      <w:r>
        <w:rPr>
          <w:color w:val="000000" w:themeColor="text1"/>
          <w:u w:color="000000" w:themeColor="text1"/>
        </w:rPr>
        <w:t xml:space="preserve"> of c</w:t>
      </w:r>
      <w:r w:rsidRPr="00C544B8">
        <w:rPr>
          <w:color w:val="000000" w:themeColor="text1"/>
          <w:u w:color="000000" w:themeColor="text1"/>
        </w:rPr>
        <w:t xml:space="preserve">ultivating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 xml:space="preserve">xcellence in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Pr="00C544B8">
        <w:rPr>
          <w:color w:val="000000" w:themeColor="text1"/>
          <w:u w:color="000000" w:themeColor="text1"/>
        </w:rPr>
        <w:t xml:space="preserve">permeates the school as students participate in fine arts productions, First Lego League, STEM </w:t>
      </w:r>
      <w:r w:rsidR="00AB4A26">
        <w:rPr>
          <w:color w:val="000000" w:themeColor="text1"/>
          <w:u w:color="000000" w:themeColor="text1"/>
        </w:rPr>
        <w:t>l</w:t>
      </w:r>
      <w:r w:rsidRPr="00C544B8">
        <w:rPr>
          <w:color w:val="000000" w:themeColor="text1"/>
          <w:u w:color="000000" w:themeColor="text1"/>
        </w:rPr>
        <w:t xml:space="preserve">ab, Project Lead the Way, steel drum band, </w:t>
      </w:r>
      <w:r w:rsidR="008C407A" w:rsidRPr="00C544B8">
        <w:rPr>
          <w:color w:val="000000" w:themeColor="text1"/>
          <w:u w:color="000000" w:themeColor="text1"/>
        </w:rPr>
        <w:t>first</w:t>
      </w:r>
      <w:r w:rsidR="008C407A">
        <w:rPr>
          <w:color w:val="000000" w:themeColor="text1"/>
          <w:u w:color="000000" w:themeColor="text1"/>
        </w:rPr>
        <w:t xml:space="preserve"> </w:t>
      </w:r>
      <w:r w:rsidR="008C407A" w:rsidRPr="00C544B8">
        <w:rPr>
          <w:color w:val="000000" w:themeColor="text1"/>
          <w:u w:color="000000" w:themeColor="text1"/>
        </w:rPr>
        <w:t>tee golf instruction</w:t>
      </w:r>
      <w:r w:rsidRPr="00C544B8">
        <w:rPr>
          <w:color w:val="000000" w:themeColor="text1"/>
          <w:u w:color="000000" w:themeColor="text1"/>
        </w:rPr>
        <w:t>, advanced art classes, overnight camping trips, and community</w:t>
      </w:r>
      <w:r>
        <w:rPr>
          <w:color w:val="000000" w:themeColor="text1"/>
          <w:u w:color="000000" w:themeColor="text1"/>
        </w:rPr>
        <w:t xml:space="preserve"> </w:t>
      </w:r>
      <w:r w:rsidRPr="00C544B8">
        <w:rPr>
          <w:color w:val="000000" w:themeColor="text1"/>
          <w:u w:color="000000" w:themeColor="text1"/>
        </w:rPr>
        <w:t>service activities</w:t>
      </w:r>
      <w:r>
        <w:rPr>
          <w:color w:val="000000" w:themeColor="text1"/>
          <w:u w:color="000000" w:themeColor="text1"/>
        </w:rPr>
        <w:t>; and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General Assembly is proud to affirm Waccamaw </w:t>
      </w:r>
      <w:r w:rsidR="001205F2">
        <w:t>Intermediate</w:t>
      </w:r>
      <w:r>
        <w:t xml:space="preserve"> School</w:t>
      </w:r>
      <w:r w:rsidR="00DB535B" w:rsidRPr="00DB535B">
        <w:t>’</w:t>
      </w:r>
      <w:r>
        <w:t>s place as an exemplar of all that is good and positive in public education in South Carolina, and the members join Waccamaw</w:t>
      </w:r>
      <w:r w:rsidR="00DB535B" w:rsidRPr="00DB535B">
        <w:t>’</w:t>
      </w:r>
      <w:r>
        <w:t xml:space="preserve">s many friends in congratulating the school on this, its latest achievement. Now, therefore, 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congratulate the students, faculty, staff, and administration of Waccamaw </w:t>
      </w:r>
      <w:r w:rsidR="006C6E26">
        <w:t>Intermediate</w:t>
      </w:r>
      <w:r>
        <w:t xml:space="preserve"> School </w:t>
      </w:r>
      <w:r w:rsidR="00D71D3E">
        <w:t>of Pawleys Island</w:t>
      </w:r>
      <w:r>
        <w:t xml:space="preserve"> on receiving the 20</w:t>
      </w:r>
      <w:r w:rsidR="00D71D3E">
        <w:t>18</w:t>
      </w:r>
      <w:r w:rsidR="00DB535B">
        <w:noBreakHyphen/>
      </w:r>
      <w:r w:rsidR="00D71D3E">
        <w:t>2019</w:t>
      </w:r>
      <w:r>
        <w:t xml:space="preserve"> Palmetto</w:t>
      </w:r>
      <w:r w:rsidR="00DB535B" w:rsidRPr="00DB535B">
        <w:t>’</w:t>
      </w:r>
      <w:r>
        <w:t>s Finest award.</w:t>
      </w: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15E" w:rsidRDefault="0066015E" w:rsidP="00660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C1047">
        <w:t>presented</w:t>
      </w:r>
      <w:r>
        <w:t xml:space="preserve"> to </w:t>
      </w:r>
      <w:r w:rsidR="0035719F">
        <w:t xml:space="preserve">Principal Tim Carnahan of </w:t>
      </w:r>
      <w:r>
        <w:t xml:space="preserve">Waccamaw </w:t>
      </w:r>
      <w:r w:rsidR="0035719F">
        <w:t>Intermediate</w:t>
      </w:r>
      <w:r>
        <w:t xml:space="preserve"> School.</w:t>
      </w:r>
    </w:p>
    <w:p w:rsidR="002E41E1" w:rsidRDefault="00DB535B" w:rsidP="00880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E23" w:rsidRDefault="00BB5E23" w:rsidP="00BB5E23">
      <w:pPr>
        <w:suppressAutoHyphens/>
      </w:pPr>
    </w:p>
    <w:sectPr w:rsidR="00BB5E23" w:rsidSect="00BB5E2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0AA" w:rsidRDefault="00EE20AA" w:rsidP="009F0C77">
      <w:r>
        <w:separator/>
      </w:r>
    </w:p>
  </w:endnote>
  <w:endnote w:type="continuationSeparator" w:id="0">
    <w:p w:rsidR="00EE20AA" w:rsidRDefault="00EE20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2A9369-908C-4A85-9C47-DAA8689609F8}"/>
    <w:embedBold r:id="rId2" w:fontKey="{98BAD4A6-4F34-486F-A35A-AF41123AA4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8816E6-D1B7-415A-9AFF-3C674E9C5F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E1EB2D-4A33-4D7B-B30A-C8C3D3F2A6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E00558-BE6C-48EB-8A9B-83BF536373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1E1" w:rsidRPr="00BB5E23" w:rsidRDefault="00BB5E23" w:rsidP="00BB5E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0AA" w:rsidRDefault="00EE20AA" w:rsidP="009F0C77">
      <w:r>
        <w:separator/>
      </w:r>
    </w:p>
  </w:footnote>
  <w:footnote w:type="continuationSeparator" w:id="0">
    <w:p w:rsidR="00EE20AA" w:rsidRDefault="00EE20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6SD19"/>
    <w:docVar w:name="CoverBillType" w:val="c"/>
    <w:docVar w:name="DocPath" w:val="L:\Council\bills\RM\1226SD19.DOCX"/>
    <w:docVar w:name="dvBillNumber" w:val="43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20AA"/>
    <w:rsid w:val="00011869"/>
    <w:rsid w:val="00015CD6"/>
    <w:rsid w:val="000B4F57"/>
    <w:rsid w:val="000B6CFF"/>
    <w:rsid w:val="000E0100"/>
    <w:rsid w:val="000E1785"/>
    <w:rsid w:val="000F40FA"/>
    <w:rsid w:val="001035F1"/>
    <w:rsid w:val="0010776B"/>
    <w:rsid w:val="001205F2"/>
    <w:rsid w:val="00133E66"/>
    <w:rsid w:val="001435A3"/>
    <w:rsid w:val="00146ED3"/>
    <w:rsid w:val="00151044"/>
    <w:rsid w:val="00177B99"/>
    <w:rsid w:val="001816BB"/>
    <w:rsid w:val="001D08F2"/>
    <w:rsid w:val="001D3A58"/>
    <w:rsid w:val="001D525B"/>
    <w:rsid w:val="001D5D18"/>
    <w:rsid w:val="001D7F4F"/>
    <w:rsid w:val="00205238"/>
    <w:rsid w:val="002321B6"/>
    <w:rsid w:val="00250967"/>
    <w:rsid w:val="002543C8"/>
    <w:rsid w:val="0025541D"/>
    <w:rsid w:val="00283076"/>
    <w:rsid w:val="00284AAE"/>
    <w:rsid w:val="002C0D3E"/>
    <w:rsid w:val="002C0EDD"/>
    <w:rsid w:val="002E41E1"/>
    <w:rsid w:val="002E5912"/>
    <w:rsid w:val="00301B21"/>
    <w:rsid w:val="00325348"/>
    <w:rsid w:val="0032732C"/>
    <w:rsid w:val="00336AD0"/>
    <w:rsid w:val="0035719F"/>
    <w:rsid w:val="0037079A"/>
    <w:rsid w:val="003C4DAB"/>
    <w:rsid w:val="003D01E8"/>
    <w:rsid w:val="003E5288"/>
    <w:rsid w:val="003F6D79"/>
    <w:rsid w:val="004075C2"/>
    <w:rsid w:val="0041760A"/>
    <w:rsid w:val="00417C01"/>
    <w:rsid w:val="004403BD"/>
    <w:rsid w:val="00461441"/>
    <w:rsid w:val="00472C13"/>
    <w:rsid w:val="004809EE"/>
    <w:rsid w:val="004E7D54"/>
    <w:rsid w:val="00517642"/>
    <w:rsid w:val="005273C6"/>
    <w:rsid w:val="00530A69"/>
    <w:rsid w:val="00545593"/>
    <w:rsid w:val="00556EBF"/>
    <w:rsid w:val="005702C6"/>
    <w:rsid w:val="00577C6C"/>
    <w:rsid w:val="005A62FE"/>
    <w:rsid w:val="005C2FE2"/>
    <w:rsid w:val="005E2BC9"/>
    <w:rsid w:val="00605102"/>
    <w:rsid w:val="00606ACC"/>
    <w:rsid w:val="00614E33"/>
    <w:rsid w:val="006215AA"/>
    <w:rsid w:val="00654598"/>
    <w:rsid w:val="0066015E"/>
    <w:rsid w:val="006913C9"/>
    <w:rsid w:val="0069470D"/>
    <w:rsid w:val="006C6E26"/>
    <w:rsid w:val="006D58AA"/>
    <w:rsid w:val="00734F00"/>
    <w:rsid w:val="007A70AE"/>
    <w:rsid w:val="008362E8"/>
    <w:rsid w:val="00836305"/>
    <w:rsid w:val="0085786E"/>
    <w:rsid w:val="0088029F"/>
    <w:rsid w:val="008A1768"/>
    <w:rsid w:val="008A489F"/>
    <w:rsid w:val="008B2177"/>
    <w:rsid w:val="008C1047"/>
    <w:rsid w:val="008C407A"/>
    <w:rsid w:val="008F0F33"/>
    <w:rsid w:val="008F4429"/>
    <w:rsid w:val="0094021A"/>
    <w:rsid w:val="00945EF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4A26"/>
    <w:rsid w:val="00AC34A2"/>
    <w:rsid w:val="00AD1C9A"/>
    <w:rsid w:val="00AD4B17"/>
    <w:rsid w:val="00B412D4"/>
    <w:rsid w:val="00BA4736"/>
    <w:rsid w:val="00BB5E2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3B1"/>
    <w:rsid w:val="00D71D3E"/>
    <w:rsid w:val="00D73A67"/>
    <w:rsid w:val="00D9239D"/>
    <w:rsid w:val="00D970A9"/>
    <w:rsid w:val="00DB535B"/>
    <w:rsid w:val="00DF3845"/>
    <w:rsid w:val="00E41911"/>
    <w:rsid w:val="00E44B57"/>
    <w:rsid w:val="00E92EEF"/>
    <w:rsid w:val="00EE20AA"/>
    <w:rsid w:val="00EF2368"/>
    <w:rsid w:val="00F11DD5"/>
    <w:rsid w:val="00F24442"/>
    <w:rsid w:val="00F35A6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5075D-A8AF-4206-AF55-F4F1D8003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6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64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EAF62-6C8E-47A3-B78A-3BD89BDF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321</Words>
  <Characters>1880</Characters>
  <Application>Microsoft Office Word</Application>
  <DocSecurity>0</DocSecurity>
  <Lines>59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4310 Text of Previous Version (Mar. 26, 2019) - South Carolina Legislature Online</dc:title>
  <dc:creator>Rosanne McDowell</dc:creator>
  <cp:lastModifiedBy>S Volk</cp:lastModifiedBy>
  <cp:revision>2</cp:revision>
  <cp:lastPrinted>2019-03-22T14:51:00Z</cp:lastPrinted>
  <dcterms:created xsi:type="dcterms:W3CDTF">2019-03-26T18:39:00Z</dcterms:created>
  <dcterms:modified xsi:type="dcterms:W3CDTF">2019-03-26T18:39:00Z</dcterms:modified>
</cp:coreProperties>
</file>