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28, 2019</w:t>
      </w:r>
    </w:p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671" w:rsidRPr="00127671" w:rsidRDefault="00127671" w:rsidP="00127671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4356</w:t>
      </w:r>
    </w:p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671" w:rsidRDefault="00127671" w:rsidP="00127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AC1EDB">
        <w:t>Regulations and Administrative Procedures Committee</w:t>
      </w:r>
    </w:p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3/28/19--H.</w:t>
      </w:r>
    </w:p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28, 2019.</w:t>
      </w:r>
    </w:p>
    <w:p w:rsidR="00127671" w:rsidRPr="00127671" w:rsidRDefault="00127671" w:rsidP="00127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671" w:rsidRDefault="001276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27671" w:rsidSect="0012767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40691" w:rsidRDefault="005406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4FA9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F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INTERNATIONAL MECHANICAL CODE, DESIGNATED AS REGULATION DOCUMENT NUMBER 4869, PURSUANT TO THE PROVISIONS OF ARTICLE 1, CHAPTER 23, TITLE 1 OF THE 1976 CODE.</w:t>
      </w:r>
      <w:bookmarkEnd w:id="1"/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International Mechanical Code, designated as Regulation Document Number 4869, and submitted to the General Assembly pursuant to the provisions of Article 1, Chapter 23, Title 1 of the 1976 Code, are approved.</w:t>
      </w: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FA9" w:rsidRDefault="00544F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31F45">
        <w:t>2</w:t>
      </w:r>
      <w:r>
        <w:t>.</w:t>
      </w:r>
      <w:r>
        <w:tab/>
        <w:t>This joint resolution takes effect upon approval by the Governor.</w:t>
      </w:r>
    </w:p>
    <w:p w:rsidR="00544FA9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44FA9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44FA9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44FA9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44FA9" w:rsidRPr="005F26FC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F26FC">
        <w:t xml:space="preserve">The South Carolina Building Codes Council proposes to add Chapter 8, Article 13, of the Code of Regulations to incorporate modifications to the International Mechanical Code. </w:t>
      </w:r>
    </w:p>
    <w:p w:rsidR="00544FA9" w:rsidRPr="005F26FC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4FA9" w:rsidRPr="005F26FC" w:rsidRDefault="00544FA9" w:rsidP="00544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F26FC">
        <w:t xml:space="preserve">A Notice of Drafting was published in the </w:t>
      </w:r>
      <w:r w:rsidRPr="005F26FC">
        <w:rPr>
          <w:i/>
        </w:rPr>
        <w:t>State Register</w:t>
      </w:r>
      <w:r w:rsidRPr="005F26FC">
        <w:t xml:space="preserve"> on October 26, 2018.</w:t>
      </w:r>
    </w:p>
    <w:p w:rsidR="00D60B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05765" w:rsidRDefault="00C05765" w:rsidP="00C05765">
      <w:pPr>
        <w:suppressAutoHyphens/>
      </w:pPr>
    </w:p>
    <w:sectPr w:rsidR="00C05765" w:rsidSect="0012767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FA9" w:rsidRDefault="00544FA9" w:rsidP="009F0C77">
      <w:r>
        <w:separator/>
      </w:r>
    </w:p>
  </w:endnote>
  <w:endnote w:type="continuationSeparator" w:id="0">
    <w:p w:rsidR="00544FA9" w:rsidRDefault="00544F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8C331B-D1A2-471E-8592-75395D80B3A9}"/>
    <w:embedBold r:id="rId2" w:fontKey="{E1D36E7C-3FAD-487D-A549-1E5C704C491F}"/>
    <w:embedItalic r:id="rId3" w:fontKey="{4406211D-9DAF-4C54-BAC6-BCA87124DF3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47EFA0A5-4CF3-484D-A957-6B1212B675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F168A87-BF7A-4616-8EFE-FD1B4C6F84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6942687-C8FC-4CDB-A109-B58A34274E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BEE" w:rsidRPr="00540691" w:rsidRDefault="00540691" w:rsidP="00540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</w:t>
    </w:r>
    <w:r w:rsidR="00127671">
      <w:t>-</w:t>
    </w:r>
    <w:r w:rsidR="00127671">
      <w:fldChar w:fldCharType="begin"/>
    </w:r>
    <w:r w:rsidR="00127671">
      <w:instrText xml:space="preserve"> PAGE  \* MERGEFORMAT </w:instrText>
    </w:r>
    <w:r w:rsidR="00127671">
      <w:fldChar w:fldCharType="separate"/>
    </w:r>
    <w:r w:rsidR="00AB5235">
      <w:rPr>
        <w:noProof/>
      </w:rPr>
      <w:t>1</w:t>
    </w:r>
    <w:r w:rsidR="00127671">
      <w:fldChar w:fldCharType="end"/>
    </w:r>
    <w:r w:rsidR="00127671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671" w:rsidRPr="00540691" w:rsidRDefault="00127671" w:rsidP="005406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057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FA9" w:rsidRDefault="00544FA9" w:rsidP="009F0C77">
      <w:r>
        <w:separator/>
      </w:r>
    </w:p>
  </w:footnote>
  <w:footnote w:type="continuationSeparator" w:id="0">
    <w:p w:rsidR="00544FA9" w:rsidRDefault="00544F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4CZ19"/>
    <w:docVar w:name="CoverBillType" w:val="a"/>
    <w:docVar w:name="DocPath" w:val="L:\Council\bills\DBS\31554CZ19.DOCX"/>
    <w:docVar w:name="dvBillNumber" w:val="435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44FA9"/>
    <w:rsid w:val="00011869"/>
    <w:rsid w:val="00015CD6"/>
    <w:rsid w:val="000E0100"/>
    <w:rsid w:val="000E1785"/>
    <w:rsid w:val="000F40FA"/>
    <w:rsid w:val="001035F1"/>
    <w:rsid w:val="0010776B"/>
    <w:rsid w:val="00127671"/>
    <w:rsid w:val="00131F45"/>
    <w:rsid w:val="00133E66"/>
    <w:rsid w:val="0014173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691"/>
    <w:rsid w:val="00544FA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235"/>
    <w:rsid w:val="00AC34A2"/>
    <w:rsid w:val="00AD1C9A"/>
    <w:rsid w:val="00AD4B17"/>
    <w:rsid w:val="00B412D4"/>
    <w:rsid w:val="00BE3C22"/>
    <w:rsid w:val="00C0345E"/>
    <w:rsid w:val="00C05765"/>
    <w:rsid w:val="00C31C95"/>
    <w:rsid w:val="00C3483A"/>
    <w:rsid w:val="00C74E9D"/>
    <w:rsid w:val="00C826DD"/>
    <w:rsid w:val="00C82FD3"/>
    <w:rsid w:val="00C92819"/>
    <w:rsid w:val="00CC6B7B"/>
    <w:rsid w:val="00CD2089"/>
    <w:rsid w:val="00D60BE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0D8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F53D78-D151-45BC-8617-32810B0E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F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F4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26E63-058F-434B-A50E-17C28507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B1EFC51D</Template>
  <TotalTime>0</TotalTime>
  <Pages>2</Pages>
  <Words>193</Words>
  <Characters>1054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4356 Text of Previous Version (Mar. 28, 2019) - South Carolina Legislature Online</dc:title>
  <dc:creator>Deirdre Brevard-Smith</dc:creator>
  <cp:lastModifiedBy>Lavarres Lynch</cp:lastModifiedBy>
  <cp:revision>2</cp:revision>
  <cp:lastPrinted>2019-03-26T19:59:00Z</cp:lastPrinted>
  <dcterms:created xsi:type="dcterms:W3CDTF">2019-03-28T20:59:00Z</dcterms:created>
  <dcterms:modified xsi:type="dcterms:W3CDTF">2019-03-28T20:59:00Z</dcterms:modified>
</cp:coreProperties>
</file>