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2E60" w:rsidRDefault="000B2E6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B2E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5499F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91CE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BUILDING CODES COUNCIL, RELATING TO INTERNATIONAL RESIDENTIAL CODE, DESIGNATED AS REGULATION DOCUMENT NUMBER 4868, PURSUANT TO THE PROVISIONS OF ARTICLE 1, CHAPTER 23, TITLE 1 OF THE 1976 CODE.</w:t>
      </w:r>
    </w:p>
    <w:p w:rsidR="0095499F" w:rsidRDefault="009549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499F" w:rsidRDefault="009549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5499F" w:rsidRDefault="009549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499F" w:rsidRDefault="009549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Building Codes Council, relating to International Residential Code, designated as Regulation Document Number 4868, and submitted to the General Assembly pursuant to the provisions of Article 1, Chapter 23, Title 1 of the 1976 Code, are approved.</w:t>
      </w:r>
    </w:p>
    <w:p w:rsidR="0095499F" w:rsidRDefault="009549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499F" w:rsidRDefault="009549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91CEE">
        <w:t>2</w:t>
      </w:r>
      <w:r>
        <w:t>.</w:t>
      </w:r>
      <w:r>
        <w:tab/>
        <w:t>This joint resolution takes effect upon approval by the Governor.</w:t>
      </w:r>
    </w:p>
    <w:p w:rsidR="0095499F" w:rsidRDefault="0095499F" w:rsidP="009549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95499F" w:rsidRDefault="0095499F" w:rsidP="009549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95499F" w:rsidRDefault="0095499F" w:rsidP="009549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95499F" w:rsidRDefault="0095499F" w:rsidP="009549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95499F" w:rsidRPr="00515339" w:rsidRDefault="0095499F" w:rsidP="009549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15339">
        <w:t xml:space="preserve">The South Carolina Building Codes Council proposes to amend Chapter 8, Article 12, of the Code of Regulations to incorporate modifications to the International Residential Code. </w:t>
      </w:r>
    </w:p>
    <w:p w:rsidR="0095499F" w:rsidRPr="00515339" w:rsidRDefault="0095499F" w:rsidP="009549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5499F" w:rsidRPr="00515339" w:rsidRDefault="0095499F" w:rsidP="009549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15339">
        <w:t xml:space="preserve">A Notice of Drafting was published in the </w:t>
      </w:r>
      <w:r w:rsidRPr="00515339">
        <w:rPr>
          <w:i/>
        </w:rPr>
        <w:t>State Register</w:t>
      </w:r>
      <w:r w:rsidRPr="00515339">
        <w:t xml:space="preserve"> on October 26, 2018.</w:t>
      </w:r>
    </w:p>
    <w:p w:rsidR="00752C80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B2E60" w:rsidRDefault="000B2E60" w:rsidP="000B2E60">
      <w:pPr>
        <w:suppressAutoHyphens/>
      </w:pPr>
    </w:p>
    <w:sectPr w:rsidR="000B2E60" w:rsidSect="000B2E6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499F" w:rsidRDefault="0095499F" w:rsidP="009F0C77">
      <w:r>
        <w:separator/>
      </w:r>
    </w:p>
  </w:endnote>
  <w:endnote w:type="continuationSeparator" w:id="0">
    <w:p w:rsidR="0095499F" w:rsidRDefault="0095499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24ADF43-699D-49E1-855D-4B6ADAEB3E37}"/>
    <w:embedBold r:id="rId2" w:fontKey="{63077AE4-11A5-46C0-9CD6-EDC4368DC969}"/>
    <w:embedItalic r:id="rId3" w:fontKey="{73243ECF-F78C-4220-BD8F-AB45AE461DF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D532B288-CDFE-4927-A1A6-8D68DB571EE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59E9A942-408B-40B0-8D3C-0BD09292FFD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56281A3-7602-406E-A04A-EA58D0CC6E1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C80" w:rsidRPr="000B2E60" w:rsidRDefault="000B2E60" w:rsidP="000B2E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499F" w:rsidRDefault="0095499F" w:rsidP="009F0C77">
      <w:r>
        <w:separator/>
      </w:r>
    </w:p>
  </w:footnote>
  <w:footnote w:type="continuationSeparator" w:id="0">
    <w:p w:rsidR="0095499F" w:rsidRDefault="0095499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553CZ19"/>
    <w:docVar w:name="CoverBillType" w:val="a"/>
    <w:docVar w:name="DocPath" w:val="L:\Council\bills\DBS\31553CZ19.DOCX"/>
    <w:docVar w:name="dvBillNumber" w:val="4357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95499F"/>
    <w:rsid w:val="00011869"/>
    <w:rsid w:val="00015CD6"/>
    <w:rsid w:val="000B2E6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52C80"/>
    <w:rsid w:val="007A70AE"/>
    <w:rsid w:val="008362E8"/>
    <w:rsid w:val="0085786E"/>
    <w:rsid w:val="00891CEE"/>
    <w:rsid w:val="008A1768"/>
    <w:rsid w:val="008A489F"/>
    <w:rsid w:val="008F0F33"/>
    <w:rsid w:val="008F4429"/>
    <w:rsid w:val="0094021A"/>
    <w:rsid w:val="0095499F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60900"/>
    <w:rsid w:val="00D73A67"/>
    <w:rsid w:val="00D970A9"/>
    <w:rsid w:val="00DF3845"/>
    <w:rsid w:val="00E41911"/>
    <w:rsid w:val="00E44B57"/>
    <w:rsid w:val="00E66692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42E85B3-FA73-49ED-911A-500717D53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91CE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CE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663B91-86E8-47AE-8A2F-60583F3F3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14AC0AD0.dotm</Template>
  <TotalTime>0</TotalTime>
  <Pages>1</Pages>
  <Words>169</Words>
  <Characters>923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4357 Text of Previous Version (Mar. 28, 2019) - South Carolina Legislature Online</dc:title>
  <dc:creator>Deirdre Brevard-Smith</dc:creator>
  <cp:lastModifiedBy>S Volk</cp:lastModifiedBy>
  <cp:revision>2</cp:revision>
  <cp:lastPrinted>2019-03-26T19:53:00Z</cp:lastPrinted>
  <dcterms:created xsi:type="dcterms:W3CDTF">2019-03-28T18:03:00Z</dcterms:created>
  <dcterms:modified xsi:type="dcterms:W3CDTF">2019-03-28T18:03:00Z</dcterms:modified>
</cp:coreProperties>
</file>