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45171" w:rsidRDefault="008451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451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64C00">
        <w:rPr>
          <w:b/>
          <w:sz w:val="30"/>
          <w:szCs w:val="30"/>
        </w:rPr>
        <w:t>JOINT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D61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LABOR, LICENSING AND REGULATION - REAL ESTATE APPRAISERS BOARD, RELATING TO EDUCATION AND EXPERIENCE REQUIREMENTS FOR LICENSURE; AND MINOR CORRECTIONS, DESIGNATED AS REGULATION DOCUMENT NUMBER 4857, PURSUANT TO THE PROVISIONS OF ARTICLE 1, CHAPTER 23, TITLE 1 OF THE 1976 CODE.</w:t>
      </w:r>
    </w:p>
    <w:p w:rsidR="00064C00" w:rsidRDefault="00064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C00" w:rsidRDefault="00064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064C00" w:rsidRDefault="00064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C00" w:rsidRDefault="00064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Labor, Licensing and Regulation - Real Estate Appraisers Board, relating to Education and Experience Requirements for Licensure; and Minor Corrections, designated as Regulation Document Number 4857, and submitted to the General Assembly pursuant to the provisions of Article 1, Chapter 23, Title 1 of the 1976 Code, are approved.</w:t>
      </w:r>
    </w:p>
    <w:p w:rsidR="00064C00" w:rsidRDefault="00064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64C00" w:rsidRDefault="00064C0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D6151">
        <w:t>2</w:t>
      </w:r>
      <w:r>
        <w:t>.</w:t>
      </w:r>
      <w:r>
        <w:tab/>
        <w:t>This joint resolution takes effect upon approval by the Governor.</w:t>
      </w:r>
    </w:p>
    <w:p w:rsidR="00064C00" w:rsidRDefault="00064C00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064C00" w:rsidRDefault="00064C00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064C00" w:rsidRDefault="00064C00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064C00" w:rsidRDefault="00064C00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064C00" w:rsidRPr="00994007" w:rsidRDefault="00064C00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94007">
        <w:t>The South Carolina Real Estate Appraisers Board proposes to amend Chapter 137 to amend the education and experience requirements for licensure in R.137</w:t>
      </w:r>
      <w:r w:rsidRPr="00994007">
        <w:noBreakHyphen/>
        <w:t>100.02 and make minor corrections in R.137</w:t>
      </w:r>
      <w:r w:rsidRPr="00994007">
        <w:noBreakHyphen/>
        <w:t>200.02, R.137</w:t>
      </w:r>
      <w:r w:rsidRPr="00994007">
        <w:noBreakHyphen/>
        <w:t>500.01 and R.137</w:t>
      </w:r>
      <w:r w:rsidRPr="00994007">
        <w:noBreakHyphen/>
        <w:t xml:space="preserve">800.05. </w:t>
      </w:r>
    </w:p>
    <w:p w:rsidR="00064C00" w:rsidRPr="00994007" w:rsidRDefault="00064C00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64C00" w:rsidRPr="00994007" w:rsidRDefault="00064C00" w:rsidP="00064C0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994007">
        <w:lastRenderedPageBreak/>
        <w:t xml:space="preserve">A Notice of Drafting was published in the </w:t>
      </w:r>
      <w:r w:rsidRPr="00994007">
        <w:rPr>
          <w:i/>
        </w:rPr>
        <w:t>State Register</w:t>
      </w:r>
      <w:r w:rsidRPr="00994007">
        <w:t xml:space="preserve"> on August 24, 2018.</w:t>
      </w:r>
    </w:p>
    <w:p w:rsidR="007E3A2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845171" w:rsidRDefault="00845171" w:rsidP="00845171">
      <w:pPr>
        <w:suppressAutoHyphens/>
      </w:pPr>
    </w:p>
    <w:sectPr w:rsidR="00845171" w:rsidSect="008451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4C00" w:rsidRDefault="00064C00" w:rsidP="009F0C77">
      <w:r>
        <w:separator/>
      </w:r>
    </w:p>
  </w:endnote>
  <w:endnote w:type="continuationSeparator" w:id="0">
    <w:p w:rsidR="00064C00" w:rsidRDefault="00064C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7B655295-0D23-465A-891C-FC3E58BD55C5}"/>
    <w:embedBold r:id="rId2" w:fontKey="{BEFFA72E-A81E-4BB4-9114-925803311F94}"/>
    <w:embedItalic r:id="rId3" w:fontKey="{AE6E966E-389E-4FC8-9B80-65C69499AE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18614D1E-72F9-4EA1-8EC8-0DD54F2A585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1DAD7B53-B80F-4A5C-9292-7FA5FA0895E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5D23A242-628F-4BBF-9AD6-BF7202A968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E3A20" w:rsidRPr="00845171" w:rsidRDefault="00845171" w:rsidP="008451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[4360]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4C00" w:rsidRDefault="00064C00" w:rsidP="009F0C77">
      <w:r>
        <w:separator/>
      </w:r>
    </w:p>
  </w:footnote>
  <w:footnote w:type="continuationSeparator" w:id="0">
    <w:p w:rsidR="00064C00" w:rsidRDefault="00064C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550CZ19"/>
    <w:docVar w:name="CoverBillType" w:val="a"/>
    <w:docVar w:name="DocPath" w:val="L:\Council\bills\DBS\31550CZ19.DOCX"/>
    <w:docVar w:name="dvBillNumber" w:val="4360"/>
    <w:docVar w:name="dvBillNumberPrefix" w:val="H. "/>
    <w:docVar w:name="dvOriginalBody" w:val="House"/>
    <w:docVar w:name="dvSteno" w:val="DBS"/>
    <w:docVar w:name="NameofBody" w:val="h"/>
    <w:docVar w:name="vGroup2" w:val="Council"/>
  </w:docVars>
  <w:rsids>
    <w:rsidRoot w:val="00064C00"/>
    <w:rsid w:val="00011869"/>
    <w:rsid w:val="00015CD6"/>
    <w:rsid w:val="00064C0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D6151"/>
    <w:rsid w:val="005E2BC9"/>
    <w:rsid w:val="00605102"/>
    <w:rsid w:val="006215AA"/>
    <w:rsid w:val="006913C9"/>
    <w:rsid w:val="0069470D"/>
    <w:rsid w:val="006D58AA"/>
    <w:rsid w:val="00734F00"/>
    <w:rsid w:val="007A70AE"/>
    <w:rsid w:val="007E3A20"/>
    <w:rsid w:val="008362E8"/>
    <w:rsid w:val="00845171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632B0"/>
    <w:rsid w:val="00C74E9D"/>
    <w:rsid w:val="00C826DD"/>
    <w:rsid w:val="00C82FD3"/>
    <w:rsid w:val="00C92819"/>
    <w:rsid w:val="00CC6B7B"/>
    <w:rsid w:val="00CD2089"/>
    <w:rsid w:val="00D67253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D61A74D-1E97-4C71-8ACC-D8A08C2868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D61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615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04DE44-8487-40B5-8A8F-DBBD4E79A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14AC0AD0.dotm</Template>
  <TotalTime>0</TotalTime>
  <Pages>2</Pages>
  <Words>189</Words>
  <Characters>1058</Characters>
  <Application>Microsoft Office Word</Application>
  <DocSecurity>0</DocSecurity>
  <Lines>44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4360 Text of Previous Version (Mar. 28, 2019) - South Carolina Legislature Online</dc:title>
  <dc:creator>Deirdre Brevard-Smith</dc:creator>
  <cp:lastModifiedBy>S Volk</cp:lastModifiedBy>
  <cp:revision>2</cp:revision>
  <cp:lastPrinted>2019-03-26T19:10:00Z</cp:lastPrinted>
  <dcterms:created xsi:type="dcterms:W3CDTF">2019-03-28T18:05:00Z</dcterms:created>
  <dcterms:modified xsi:type="dcterms:W3CDTF">2019-03-28T18:05:00Z</dcterms:modified>
</cp:coreProperties>
</file>