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3B0" w:rsidRDefault="00CF73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F73B0" w:rsidRDefault="00CF73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CF73B0" w:rsidRDefault="00CF73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3B0" w:rsidRPr="00CF73B0" w:rsidRDefault="00CF73B0" w:rsidP="00CF73B0">
      <w:pPr>
        <w:tabs>
          <w:tab w:val="right" w:pos="5933"/>
        </w:tabs>
        <w:suppressAutoHyphens/>
      </w:pPr>
      <w:r>
        <w:tab/>
      </w:r>
      <w:r>
        <w:rPr>
          <w:b/>
          <w:sz w:val="36"/>
        </w:rPr>
        <w:t>H. 4364</w:t>
      </w:r>
    </w:p>
    <w:p w:rsidR="00CF73B0" w:rsidRDefault="00CF73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3B0" w:rsidRDefault="00CF73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C2E3B">
        <w:t>Regulations and Administrative Procedures Committee</w:t>
      </w:r>
    </w:p>
    <w:p w:rsidR="00CF73B0" w:rsidRDefault="00CF73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3B0" w:rsidRDefault="00CF73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CF73B0" w:rsidRDefault="00CF73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CF73B0" w:rsidRPr="00CF73B0" w:rsidRDefault="00CF73B0" w:rsidP="00CF7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73B0" w:rsidRDefault="00CF73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3B0" w:rsidRDefault="00CF73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F73B0" w:rsidSect="00CF73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5574" w:rsidRDefault="00A755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8263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36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ADDITIONAL REGULATIONS APPLICABLE TO SPECIFIC PROPERTIES, DESIGNATED AS REGULATION DOCUMENT NUMBER 4860, PURSUANT TO THE PROVISIONS OF ARTICLE 1, CHAPTER 23, TITLE 1 OF THE 1976 CODE.</w:t>
      </w:r>
      <w:bookmarkEnd w:id="1"/>
    </w:p>
    <w:p w:rsidR="00882630" w:rsidRDefault="008826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630" w:rsidRDefault="008826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2630" w:rsidRDefault="008826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630" w:rsidRDefault="008826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Additional Regulations Applicable to Specific Properties, designated as Regulation Document Number 4860, and submitted to the General Assembly pursuant to the provisions of Article 1, Chapter 23, Title 1 of the 1976 Code, are approved.</w:t>
      </w:r>
    </w:p>
    <w:p w:rsidR="00882630" w:rsidRDefault="008826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630" w:rsidRDefault="008826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363D">
        <w:t>2</w:t>
      </w:r>
      <w:r>
        <w:t>.</w:t>
      </w:r>
      <w:r>
        <w:tab/>
        <w:t>This joint resolution takes effect upon approval by the Governor.</w:t>
      </w:r>
    </w:p>
    <w:p w:rsidR="00882630" w:rsidRDefault="00882630" w:rsidP="0088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82630" w:rsidRDefault="00882630" w:rsidP="0088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82630" w:rsidRDefault="00882630" w:rsidP="0088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82630" w:rsidRDefault="00882630" w:rsidP="0088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82630" w:rsidRPr="00DF0A41" w:rsidRDefault="00882630" w:rsidP="0088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0A41">
        <w:t>These regulations amend Chapter 123</w:t>
      </w:r>
      <w:r w:rsidRPr="00DF0A41">
        <w:noBreakHyphen/>
        <w:t xml:space="preserve">204 that governs the conduct and activities of visitors to Wildlife Management Areas, Heritage Preserves, shooting ranges and other lands owned or leased by the Department of Natural Resources. </w:t>
      </w:r>
    </w:p>
    <w:p w:rsidR="00882630" w:rsidRPr="00DF0A41" w:rsidRDefault="00882630" w:rsidP="0088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2630" w:rsidRPr="00DF0A41" w:rsidRDefault="00882630" w:rsidP="00882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0A41">
        <w:t xml:space="preserve">A Notice of Drafting was published in the </w:t>
      </w:r>
      <w:r w:rsidRPr="00DF0A41">
        <w:rPr>
          <w:i/>
        </w:rPr>
        <w:t>State Register</w:t>
      </w:r>
      <w:r w:rsidRPr="00DF0A41">
        <w:t xml:space="preserve"> on October 26, 2018, Volume 42, Issue No. 10.</w:t>
      </w:r>
    </w:p>
    <w:p w:rsidR="0040485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858A7" w:rsidRDefault="00E858A7" w:rsidP="00E858A7">
      <w:pPr>
        <w:suppressAutoHyphens/>
      </w:pPr>
    </w:p>
    <w:sectPr w:rsidR="00E858A7" w:rsidSect="00CF73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630" w:rsidRDefault="00882630" w:rsidP="009F0C77">
      <w:r>
        <w:separator/>
      </w:r>
    </w:p>
  </w:endnote>
  <w:endnote w:type="continuationSeparator" w:id="0">
    <w:p w:rsidR="00882630" w:rsidRDefault="008826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4015427-F508-4D98-9442-12C706FDA4F4}"/>
    <w:embedBold r:id="rId2" w:fontKey="{5C1A02AD-FF80-452B-8168-746AE9191B31}"/>
    <w:embedItalic r:id="rId3" w:fontKey="{39D95FF6-DA88-4310-B948-609514549513}"/>
  </w:font>
  <w:font w:name="Calibri">
    <w:panose1 w:val="020F0502020204030204"/>
    <w:charset w:val="00"/>
    <w:family w:val="swiss"/>
    <w:pitch w:val="variable"/>
    <w:sig w:usb0="E0002AFF" w:usb1="C000247B" w:usb2="00000009" w:usb3="00000000" w:csb0="000001FF" w:csb1="00000000"/>
    <w:embedRegular r:id="rId4" w:fontKey="{7744D1B4-F74A-43B1-8231-14763774C4FA}"/>
  </w:font>
  <w:font w:name="Segoe UI">
    <w:panose1 w:val="020B0502040204020203"/>
    <w:charset w:val="00"/>
    <w:family w:val="swiss"/>
    <w:pitch w:val="variable"/>
    <w:sig w:usb0="E4002EFF" w:usb1="C000E47F" w:usb2="00000009" w:usb3="00000000" w:csb0="000001FF" w:csb1="00000000"/>
    <w:embedRegular r:id="rId5" w:fontKey="{F77444EF-9115-4F3E-98D6-0E54E82A3BB0}"/>
  </w:font>
  <w:font w:name="Cambria">
    <w:panose1 w:val="02040503050406030204"/>
    <w:charset w:val="00"/>
    <w:family w:val="roman"/>
    <w:pitch w:val="variable"/>
    <w:sig w:usb0="E00006FF" w:usb1="420024FF" w:usb2="02000000" w:usb3="00000000" w:csb0="0000019F" w:csb1="00000000"/>
    <w:embedRegular r:id="rId6" w:fontKey="{A156912F-9B6E-4401-AA25-4ADDBE8FEB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850" w:rsidRPr="00A75574" w:rsidRDefault="00A75574" w:rsidP="00A75574">
    <w:pPr>
      <w:pStyle w:val="Footer"/>
      <w:tabs>
        <w:tab w:val="clear" w:pos="4680"/>
        <w:tab w:val="clear" w:pos="9360"/>
        <w:tab w:val="center" w:pos="2995"/>
      </w:tabs>
      <w:spacing w:before="120"/>
    </w:pPr>
    <w:r>
      <w:t>[4364</w:t>
    </w:r>
    <w:r w:rsidR="00CF73B0">
      <w:t>-</w:t>
    </w:r>
    <w:r w:rsidR="00CF73B0">
      <w:fldChar w:fldCharType="begin"/>
    </w:r>
    <w:r w:rsidR="00CF73B0">
      <w:instrText xml:space="preserve"> PAGE  \* MERGEFORMAT </w:instrText>
    </w:r>
    <w:r w:rsidR="00CF73B0">
      <w:fldChar w:fldCharType="separate"/>
    </w:r>
    <w:r w:rsidR="0015194C">
      <w:rPr>
        <w:noProof/>
      </w:rPr>
      <w:t>1</w:t>
    </w:r>
    <w:r w:rsidR="00CF73B0">
      <w:fldChar w:fldCharType="end"/>
    </w:r>
    <w:r w:rsidR="00CF73B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3B0" w:rsidRPr="00A75574" w:rsidRDefault="00CF73B0" w:rsidP="00A75574">
    <w:pPr>
      <w:pStyle w:val="Footer"/>
      <w:tabs>
        <w:tab w:val="clear" w:pos="4680"/>
        <w:tab w:val="clear" w:pos="9360"/>
        <w:tab w:val="center" w:pos="2995"/>
      </w:tabs>
      <w:spacing w:before="120"/>
    </w:pPr>
    <w:r>
      <w:t>[4364]</w:t>
    </w:r>
    <w:r>
      <w:tab/>
    </w:r>
    <w:r>
      <w:fldChar w:fldCharType="begin"/>
    </w:r>
    <w:r>
      <w:instrText xml:space="preserve"> PAGE  \* MERGEFORMAT </w:instrText>
    </w:r>
    <w:r>
      <w:fldChar w:fldCharType="separate"/>
    </w:r>
    <w:r w:rsidR="00E858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630" w:rsidRDefault="00882630" w:rsidP="009F0C77">
      <w:r>
        <w:separator/>
      </w:r>
    </w:p>
  </w:footnote>
  <w:footnote w:type="continuationSeparator" w:id="0">
    <w:p w:rsidR="00882630" w:rsidRDefault="008826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6CZ19"/>
    <w:docVar w:name="CoverBillType" w:val="a"/>
    <w:docVar w:name="DocPath" w:val="L:\Council\bills\DBS\31546CZ19.DOCX"/>
    <w:docVar w:name="dvBillNumber" w:val="4364"/>
    <w:docVar w:name="dvBillNumberPrefix" w:val="H. "/>
    <w:docVar w:name="dvOriginalBody" w:val="House"/>
    <w:docVar w:name="dvSteno" w:val="DBS"/>
    <w:docVar w:name="NameofBody" w:val="h"/>
    <w:docVar w:name="vGroup2" w:val="Council"/>
  </w:docVars>
  <w:rsids>
    <w:rsidRoot w:val="00882630"/>
    <w:rsid w:val="0000102E"/>
    <w:rsid w:val="00011869"/>
    <w:rsid w:val="00015CD6"/>
    <w:rsid w:val="000E0100"/>
    <w:rsid w:val="000E1785"/>
    <w:rsid w:val="000F40FA"/>
    <w:rsid w:val="001035F1"/>
    <w:rsid w:val="0010776B"/>
    <w:rsid w:val="00133E66"/>
    <w:rsid w:val="001435A3"/>
    <w:rsid w:val="00146ED3"/>
    <w:rsid w:val="00151044"/>
    <w:rsid w:val="0015194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4850"/>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2363D"/>
    <w:rsid w:val="008362E8"/>
    <w:rsid w:val="0085786E"/>
    <w:rsid w:val="00882630"/>
    <w:rsid w:val="008A1768"/>
    <w:rsid w:val="008A489F"/>
    <w:rsid w:val="008F0F33"/>
    <w:rsid w:val="008F4429"/>
    <w:rsid w:val="0094021A"/>
    <w:rsid w:val="009737F1"/>
    <w:rsid w:val="009B44AF"/>
    <w:rsid w:val="009C6A0B"/>
    <w:rsid w:val="009F0C77"/>
    <w:rsid w:val="009F4DD1"/>
    <w:rsid w:val="00A02543"/>
    <w:rsid w:val="00A41684"/>
    <w:rsid w:val="00A64E80"/>
    <w:rsid w:val="00A72BCD"/>
    <w:rsid w:val="00A741D9"/>
    <w:rsid w:val="00A75574"/>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73B0"/>
    <w:rsid w:val="00D73A67"/>
    <w:rsid w:val="00D970A9"/>
    <w:rsid w:val="00DF3845"/>
    <w:rsid w:val="00E41911"/>
    <w:rsid w:val="00E44B57"/>
    <w:rsid w:val="00E858A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625AAB-45E1-4083-A00E-4F98E4004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6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6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1248E-0410-4EC3-B4FB-DBB2102E8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B1EFC51D</Template>
  <TotalTime>0</TotalTime>
  <Pages>2</Pages>
  <Words>199</Words>
  <Characters>1104</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4364 Text of Previous Version (Mar. 28, 2019) - South Carolina Legislature Online</dc:title>
  <dc:creator>Deirdre Brevard-Smith</dc:creator>
  <cp:lastModifiedBy>Lavarres Lynch</cp:lastModifiedBy>
  <cp:revision>2</cp:revision>
  <cp:lastPrinted>2019-03-26T18:43:00Z</cp:lastPrinted>
  <dcterms:created xsi:type="dcterms:W3CDTF">2019-03-28T21:21:00Z</dcterms:created>
  <dcterms:modified xsi:type="dcterms:W3CDTF">2019-03-28T21:21:00Z</dcterms:modified>
</cp:coreProperties>
</file>