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1D02" w:rsidRDefault="00A11D02"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E577B">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6C4D2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NATURAL RESOURCES, RELATING TO SEASONS, LIMITS, METHODS OF TAKE AND SPECIAL USE RESTRICTIONS ON WILDLIFE MANAGEMENT AREAS, DESIGNATED AS REGULATION DOCUMENT NUMBER 4834, PURSUANT TO THE PROVISIONS OF ARTICLE 1, CHAPTER 23, TITLE 1 OF THE 1976 CODE.</w:t>
      </w: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Natural Resources, relating to Seasons, Limits, Methods of Take and Special Use Restrictions on Wildlife Management Areas, designated as Regulation Document Number 4834, and submitted to the General Assembly pursuant to the provisions of Article 1, Chapter 23, Title 1 of the 1976 Code, are approved.</w:t>
      </w: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577B" w:rsidRDefault="00DE577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6C4D20">
        <w:t>2</w:t>
      </w:r>
      <w:r>
        <w:t>.</w:t>
      </w:r>
      <w:r>
        <w:tab/>
        <w:t>This joint resolution takes effect upon approval by the Governor.</w:t>
      </w:r>
    </w:p>
    <w:p w:rsidR="00DE577B"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DE577B"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DE577B"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DE577B"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DE577B" w:rsidRPr="00A3016E"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016E">
        <w:t>These regulations amend Chapter 123</w:t>
      </w:r>
      <w:r w:rsidRPr="00A3016E">
        <w:noBreakHyphen/>
        <w:t>40 Wildlife Management Area Regulations, 123</w:t>
      </w:r>
      <w:r w:rsidRPr="00A3016E">
        <w:noBreakHyphen/>
        <w:t>51 Turkey Hunting Rules and Seasons, 123</w:t>
      </w:r>
      <w:r w:rsidRPr="00A3016E">
        <w:noBreakHyphen/>
        <w:t>52 Either</w:t>
      </w:r>
      <w:r w:rsidRPr="00A3016E">
        <w:noBreakHyphen/>
        <w:t>sex Days and Antlerless Deer Limits for Private Lands in Game Zones 1</w:t>
      </w:r>
      <w:r w:rsidRPr="00A3016E">
        <w:noBreakHyphen/>
        <w:t>4, 123</w:t>
      </w:r>
      <w:r w:rsidRPr="00A3016E">
        <w:noBreakHyphen/>
        <w:t>53 Bear Hunting Rules and Seasons, and 123</w:t>
      </w:r>
      <w:r w:rsidRPr="00A3016E">
        <w:noBreakHyphen/>
        <w:t xml:space="preserve">54 Chronic Wasting Disease Carcass Importation Regulations in order to set seasons, bag limits and methods of hunting and taking of wildlife on existing Wildlife Management Areas, standardize turkey regulations on properties in the WMA </w:t>
      </w:r>
      <w:r w:rsidRPr="00A3016E">
        <w:lastRenderedPageBreak/>
        <w:t xml:space="preserve">program, provide for expanded opportunity for hunting and fishing on public lands, provide disease prevention measures, and clarify antlerless deer tag regulations and expand bear season. </w:t>
      </w:r>
    </w:p>
    <w:p w:rsidR="00DE577B" w:rsidRPr="00A3016E"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DE577B" w:rsidRPr="00A3016E" w:rsidRDefault="00DE577B" w:rsidP="00DE57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A3016E">
        <w:t>A Notice of Drafting for this regulation was published on September 28, 2018 in the</w:t>
      </w:r>
      <w:r w:rsidRPr="00A3016E">
        <w:rPr>
          <w:i/>
        </w:rPr>
        <w:t xml:space="preserve"> South Carolina State Register</w:t>
      </w:r>
      <w:r w:rsidRPr="00A3016E">
        <w:t>, Volume 42, Issue No. 9.</w:t>
      </w:r>
    </w:p>
    <w:p w:rsidR="00D647F8"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A11D02" w:rsidRDefault="00A11D02" w:rsidP="00A11D02">
      <w:pPr>
        <w:suppressAutoHyphens/>
      </w:pPr>
    </w:p>
    <w:sectPr w:rsidR="00A11D02" w:rsidSect="00A11D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577B" w:rsidRDefault="00DE577B" w:rsidP="009F0C77">
      <w:r>
        <w:separator/>
      </w:r>
    </w:p>
  </w:endnote>
  <w:endnote w:type="continuationSeparator" w:id="0">
    <w:p w:rsidR="00DE577B" w:rsidRDefault="00DE577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D115CB8C-81EB-42C7-8DA2-D5F999013E08}"/>
    <w:embedBold r:id="rId2" w:fontKey="{C53A4516-DEAF-44BA-BD42-E7DF07C7FB97}"/>
    <w:embedItalic r:id="rId3" w:fontKey="{08AF080A-E2AD-4A46-B1F5-25BEBC27F354}"/>
  </w:font>
  <w:font w:name="Calibri">
    <w:panose1 w:val="020F0502020204030204"/>
    <w:charset w:val="00"/>
    <w:family w:val="swiss"/>
    <w:pitch w:val="variable"/>
    <w:sig w:usb0="E00002FF" w:usb1="4000ACFF" w:usb2="00000001" w:usb3="00000000" w:csb0="0000019F" w:csb1="00000000"/>
    <w:embedRegular r:id="rId4" w:fontKey="{82308EDE-23AA-4ECA-A362-1D34B3105953}"/>
  </w:font>
  <w:font w:name="Segoe UI">
    <w:panose1 w:val="020B0502040204020203"/>
    <w:charset w:val="00"/>
    <w:family w:val="swiss"/>
    <w:pitch w:val="variable"/>
    <w:sig w:usb0="E10022FF" w:usb1="C000E47F" w:usb2="00000029" w:usb3="00000000" w:csb0="000001DF" w:csb1="00000000"/>
    <w:embedRegular r:id="rId5" w:fontKey="{DB2675C8-E497-4074-A7CF-FA58366CA482}"/>
  </w:font>
  <w:font w:name="Cambria">
    <w:panose1 w:val="02040503050406030204"/>
    <w:charset w:val="00"/>
    <w:family w:val="roman"/>
    <w:pitch w:val="variable"/>
    <w:sig w:usb0="E00002FF" w:usb1="400004FF" w:usb2="00000000" w:usb3="00000000" w:csb0="0000019F" w:csb1="00000000"/>
    <w:embedRegular r:id="rId6" w:fontKey="{C4CE52BD-3CF6-47A9-883E-F42E8373712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647F8" w:rsidRPr="00A11D02" w:rsidRDefault="00A11D02" w:rsidP="00A11D02">
    <w:pPr>
      <w:pStyle w:val="Footer"/>
      <w:tabs>
        <w:tab w:val="clear" w:pos="4680"/>
        <w:tab w:val="clear" w:pos="9360"/>
        <w:tab w:val="center" w:pos="2995"/>
      </w:tabs>
      <w:spacing w:before="120"/>
    </w:pPr>
    <w:r>
      <w:t>[4367]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577B" w:rsidRDefault="00DE577B" w:rsidP="009F0C77">
      <w:r>
        <w:separator/>
      </w:r>
    </w:p>
  </w:footnote>
  <w:footnote w:type="continuationSeparator" w:id="0">
    <w:p w:rsidR="00DE577B" w:rsidRDefault="00DE577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543CZ19"/>
    <w:docVar w:name="CoverBillType" w:val="a"/>
    <w:docVar w:name="DocPath" w:val="L:\Council\bills\DBS\31543CZ19.DOCX"/>
    <w:docVar w:name="dvBillNumber" w:val="4367"/>
    <w:docVar w:name="dvBillNumberPrefix" w:val="H. "/>
    <w:docVar w:name="dvOriginalBody" w:val="House"/>
    <w:docVar w:name="dvSteno" w:val="DBS"/>
    <w:docVar w:name="NameofBody" w:val="h"/>
    <w:docVar w:name="vGroup2" w:val="Council"/>
  </w:docVars>
  <w:rsids>
    <w:rsidRoot w:val="00DE577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D20"/>
    <w:rsid w:val="006D58AA"/>
    <w:rsid w:val="00734F00"/>
    <w:rsid w:val="007A70AE"/>
    <w:rsid w:val="008362E8"/>
    <w:rsid w:val="0085786E"/>
    <w:rsid w:val="008637FC"/>
    <w:rsid w:val="00890659"/>
    <w:rsid w:val="008A1768"/>
    <w:rsid w:val="008A489F"/>
    <w:rsid w:val="008F0F33"/>
    <w:rsid w:val="008F4429"/>
    <w:rsid w:val="0094021A"/>
    <w:rsid w:val="009B44AF"/>
    <w:rsid w:val="009C6A0B"/>
    <w:rsid w:val="009F0C77"/>
    <w:rsid w:val="009F4DD1"/>
    <w:rsid w:val="00A02543"/>
    <w:rsid w:val="00A11D02"/>
    <w:rsid w:val="00A41684"/>
    <w:rsid w:val="00A64E80"/>
    <w:rsid w:val="00A72BCD"/>
    <w:rsid w:val="00A741D9"/>
    <w:rsid w:val="00A833AB"/>
    <w:rsid w:val="00A9741D"/>
    <w:rsid w:val="00AC34A2"/>
    <w:rsid w:val="00AD1C9A"/>
    <w:rsid w:val="00AD4B17"/>
    <w:rsid w:val="00B412D4"/>
    <w:rsid w:val="00BE3C22"/>
    <w:rsid w:val="00C0345E"/>
    <w:rsid w:val="00C31C95"/>
    <w:rsid w:val="00C3483A"/>
    <w:rsid w:val="00C74E9D"/>
    <w:rsid w:val="00C826DD"/>
    <w:rsid w:val="00C82FD3"/>
    <w:rsid w:val="00C92819"/>
    <w:rsid w:val="00CC6B7B"/>
    <w:rsid w:val="00CD2089"/>
    <w:rsid w:val="00D647F8"/>
    <w:rsid w:val="00D73A67"/>
    <w:rsid w:val="00D970A9"/>
    <w:rsid w:val="00DE577B"/>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869A845-D067-4DCF-9B5A-64B59894E3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C4D20"/>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C4D20"/>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FFA0AA-E6E4-4F7C-918C-0587CC135A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14AC0AD0.dotm</Template>
  <TotalTime>0</TotalTime>
  <Pages>2</Pages>
  <Words>258</Words>
  <Characters>1435</Characters>
  <Application>Microsoft Office Word</Application>
  <DocSecurity>0</DocSecurity>
  <Lines>50</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4367 Text of Previous Version (Mar. 28, 2019) - South Carolina Legislature Online</dc:title>
  <dc:creator>Deirdre Brevard-Smith</dc:creator>
  <cp:lastModifiedBy>S Volk</cp:lastModifiedBy>
  <cp:revision>2</cp:revision>
  <cp:lastPrinted>2019-03-26T18:12:00Z</cp:lastPrinted>
  <dcterms:created xsi:type="dcterms:W3CDTF">2019-03-28T19:02:00Z</dcterms:created>
  <dcterms:modified xsi:type="dcterms:W3CDTF">2019-03-28T19:02:00Z</dcterms:modified>
</cp:coreProperties>
</file>