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6AEC" w:rsidRDefault="00816A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816AEC" w:rsidRDefault="00816A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28, 2019</w:t>
      </w:r>
    </w:p>
    <w:p w:rsidR="00816AEC" w:rsidRDefault="00816A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AEC" w:rsidRPr="00816AEC" w:rsidRDefault="00816AEC" w:rsidP="00816AEC">
      <w:pPr>
        <w:tabs>
          <w:tab w:val="right" w:pos="5933"/>
        </w:tabs>
        <w:suppressAutoHyphens/>
      </w:pPr>
      <w:r>
        <w:tab/>
      </w:r>
      <w:r>
        <w:rPr>
          <w:b/>
          <w:sz w:val="36"/>
        </w:rPr>
        <w:t>H. 4369</w:t>
      </w:r>
    </w:p>
    <w:p w:rsidR="00816AEC" w:rsidRDefault="00816A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AEC" w:rsidRDefault="00816A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464FF4">
        <w:t>Regulations and Administrative Procedures Committee</w:t>
      </w:r>
    </w:p>
    <w:p w:rsidR="00816AEC" w:rsidRDefault="00816A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AEC" w:rsidRDefault="00816A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3/28/19--H.</w:t>
      </w:r>
    </w:p>
    <w:p w:rsidR="00816AEC" w:rsidRDefault="00816A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28, 2019.</w:t>
      </w:r>
    </w:p>
    <w:p w:rsidR="00816AEC" w:rsidRPr="00816AEC" w:rsidRDefault="00816AEC" w:rsidP="00816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16AEC" w:rsidRDefault="00816A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AEC" w:rsidRDefault="00816A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16AEC" w:rsidSect="00816AE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D1377" w:rsidRDefault="005D13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1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52216">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07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TRANSPORTATION, RELATING TO TRANSPORTATION PROJECT PRIORITIZATION, DESIGNATED AS REGULATION DOCUMENT NUMBER 4839, PURSUANT TO THE PROVISIONS OF ARTICLE 1, CHAPTER 23, TITLE 1 OF THE 1976 CODE.</w:t>
      </w:r>
      <w:bookmarkEnd w:id="1"/>
    </w:p>
    <w:p w:rsidR="00D52216" w:rsidRDefault="00D522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216" w:rsidRDefault="00D522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2216" w:rsidRDefault="00D522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216" w:rsidRDefault="00D522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Transportation, relating to Transportation Project Prioritization, designated as Regulation Document Number 4839, and submitted to the General Assembly pursuant to the provisions of Article 1, Chapter 23, Title 1 of the 1976 Code, are approved.</w:t>
      </w:r>
    </w:p>
    <w:p w:rsidR="00D52216" w:rsidRDefault="00D522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216" w:rsidRDefault="00D522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E07E5">
        <w:t>2</w:t>
      </w:r>
      <w:r>
        <w:t>.</w:t>
      </w:r>
      <w:r>
        <w:tab/>
        <w:t>This joint resolution takes effect upon approval by the Governor.</w:t>
      </w:r>
    </w:p>
    <w:p w:rsidR="00D52216" w:rsidRDefault="00D52216" w:rsidP="00D52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D52216" w:rsidRDefault="00D52216" w:rsidP="00D52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52216" w:rsidRDefault="00D52216" w:rsidP="00D52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D52216" w:rsidRDefault="00D52216" w:rsidP="00D52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D52216" w:rsidRPr="00ED5330" w:rsidRDefault="00D52216" w:rsidP="00D52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330">
        <w:t>South Carolina Department of Transportation (SCDOT) proposes to amend Regulation 63</w:t>
      </w:r>
      <w:r w:rsidRPr="00ED5330">
        <w:noBreakHyphen/>
        <w:t xml:space="preserve">10 regarding SCDOT’s Transportation Project Prioritization to combine both state funded and federally funded projects in one program document: the “State Transportation Improvement Program” (“STIP”). This change would eliminate the need for a separate “State Program” document. Therefore, the amendments also propose to eliminate references to a separate “State Program.” </w:t>
      </w:r>
    </w:p>
    <w:p w:rsidR="00D52216" w:rsidRPr="00ED5330" w:rsidRDefault="00D52216" w:rsidP="00D52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2216" w:rsidRPr="00ED5330" w:rsidRDefault="00D52216" w:rsidP="00D52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330">
        <w:lastRenderedPageBreak/>
        <w:t>A Notice of Drafting for the proposed amendments to Regulation 63</w:t>
      </w:r>
      <w:r w:rsidRPr="00ED5330">
        <w:noBreakHyphen/>
        <w:t xml:space="preserve">10 was published in the </w:t>
      </w:r>
      <w:r w:rsidRPr="00ED5330">
        <w:rPr>
          <w:i/>
        </w:rPr>
        <w:t>State Register</w:t>
      </w:r>
      <w:r w:rsidRPr="00ED5330">
        <w:t xml:space="preserve"> on August 24, 2018.  The proposed regulations were published in the </w:t>
      </w:r>
      <w:r w:rsidRPr="00ED5330">
        <w:rPr>
          <w:i/>
        </w:rPr>
        <w:t>State Register</w:t>
      </w:r>
      <w:r w:rsidRPr="00ED5330">
        <w:t xml:space="preserve"> on October 26, 2018. No comments were received or hearing requested. The SCDOT Commission approved the final amendments on December 6, 2018.</w:t>
      </w:r>
    </w:p>
    <w:p w:rsidR="0057384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021286" w:rsidRDefault="00021286" w:rsidP="00021286">
      <w:pPr>
        <w:suppressAutoHyphens/>
      </w:pPr>
    </w:p>
    <w:sectPr w:rsidR="00021286" w:rsidSect="00816AE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2216" w:rsidRDefault="00D52216" w:rsidP="009F0C77">
      <w:r>
        <w:separator/>
      </w:r>
    </w:p>
  </w:endnote>
  <w:endnote w:type="continuationSeparator" w:id="0">
    <w:p w:rsidR="00D52216" w:rsidRDefault="00D522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CC7F9255-3843-4672-B2E8-D2A41D65813D}"/>
    <w:embedBold r:id="rId2" w:fontKey="{E73B7D79-0B06-40F7-B4AA-8E3F5956C1BA}"/>
    <w:embedItalic r:id="rId3" w:fontKey="{A7D77B25-6CB6-44D7-A0C0-2CCDD44F4A48}"/>
  </w:font>
  <w:font w:name="Calibri">
    <w:panose1 w:val="020F0502020204030204"/>
    <w:charset w:val="00"/>
    <w:family w:val="swiss"/>
    <w:pitch w:val="variable"/>
    <w:sig w:usb0="E0002AFF" w:usb1="C000247B" w:usb2="00000009" w:usb3="00000000" w:csb0="000001FF" w:csb1="00000000"/>
    <w:embedRegular r:id="rId4" w:fontKey="{90CFAEB8-0B47-4C82-B167-200B0806289D}"/>
  </w:font>
  <w:font w:name="Segoe UI">
    <w:panose1 w:val="020B0502040204020203"/>
    <w:charset w:val="00"/>
    <w:family w:val="swiss"/>
    <w:pitch w:val="variable"/>
    <w:sig w:usb0="E4002EFF" w:usb1="C000E47F" w:usb2="00000009" w:usb3="00000000" w:csb0="000001FF" w:csb1="00000000"/>
    <w:embedRegular r:id="rId5" w:fontKey="{C276D504-8C6F-4B83-939E-F2C342A7C0A9}"/>
  </w:font>
  <w:font w:name="Cambria">
    <w:panose1 w:val="02040503050406030204"/>
    <w:charset w:val="00"/>
    <w:family w:val="roman"/>
    <w:pitch w:val="variable"/>
    <w:sig w:usb0="E00006FF" w:usb1="420024FF" w:usb2="02000000" w:usb3="00000000" w:csb0="0000019F" w:csb1="00000000"/>
    <w:embedRegular r:id="rId6" w:fontKey="{D71F8214-E580-46E8-AEFA-493FD2CF07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384C" w:rsidRPr="005D1377" w:rsidRDefault="005D1377" w:rsidP="005D1377">
    <w:pPr>
      <w:pStyle w:val="Footer"/>
      <w:tabs>
        <w:tab w:val="clear" w:pos="4680"/>
        <w:tab w:val="clear" w:pos="9360"/>
        <w:tab w:val="center" w:pos="2995"/>
      </w:tabs>
      <w:spacing w:before="120"/>
    </w:pPr>
    <w:r>
      <w:t>[4369</w:t>
    </w:r>
    <w:r w:rsidR="00816AEC">
      <w:t>-</w:t>
    </w:r>
    <w:r w:rsidR="00816AEC">
      <w:fldChar w:fldCharType="begin"/>
    </w:r>
    <w:r w:rsidR="00816AEC">
      <w:instrText xml:space="preserve"> PAGE  \* MERGEFORMAT </w:instrText>
    </w:r>
    <w:r w:rsidR="00816AEC">
      <w:fldChar w:fldCharType="separate"/>
    </w:r>
    <w:r w:rsidR="00DE005D">
      <w:rPr>
        <w:noProof/>
      </w:rPr>
      <w:t>1</w:t>
    </w:r>
    <w:r w:rsidR="00816AEC">
      <w:fldChar w:fldCharType="end"/>
    </w:r>
    <w:r w:rsidR="00816AE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AEC" w:rsidRPr="005D1377" w:rsidRDefault="00816AEC" w:rsidP="005D1377">
    <w:pPr>
      <w:pStyle w:val="Footer"/>
      <w:tabs>
        <w:tab w:val="clear" w:pos="4680"/>
        <w:tab w:val="clear" w:pos="9360"/>
        <w:tab w:val="center" w:pos="2995"/>
      </w:tabs>
      <w:spacing w:before="120"/>
    </w:pPr>
    <w:r>
      <w:t>[4369]</w:t>
    </w:r>
    <w:r>
      <w:tab/>
    </w:r>
    <w:r>
      <w:fldChar w:fldCharType="begin"/>
    </w:r>
    <w:r>
      <w:instrText xml:space="preserve"> PAGE  \* MERGEFORMAT </w:instrText>
    </w:r>
    <w:r>
      <w:fldChar w:fldCharType="separate"/>
    </w:r>
    <w:r w:rsidR="0002128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2216" w:rsidRDefault="00D52216" w:rsidP="009F0C77">
      <w:r>
        <w:separator/>
      </w:r>
    </w:p>
  </w:footnote>
  <w:footnote w:type="continuationSeparator" w:id="0">
    <w:p w:rsidR="00D52216" w:rsidRDefault="00D522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41CZ19"/>
    <w:docVar w:name="CoverBillType" w:val="a"/>
    <w:docVar w:name="DocPath" w:val="L:\Council\bills\DBS\31541CZ19.DOCX"/>
    <w:docVar w:name="dvBillNumber" w:val="4369"/>
    <w:docVar w:name="dvBillNumberPrefix" w:val="H. "/>
    <w:docVar w:name="dvOriginalBody" w:val="House"/>
    <w:docVar w:name="dvSteno" w:val="DBS"/>
    <w:docVar w:name="NameofBody" w:val="h"/>
    <w:docVar w:name="vGroup2" w:val="Council"/>
  </w:docVars>
  <w:rsids>
    <w:rsidRoot w:val="00D52216"/>
    <w:rsid w:val="00011869"/>
    <w:rsid w:val="00015CD6"/>
    <w:rsid w:val="0002128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07E5"/>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384C"/>
    <w:rsid w:val="00577C6C"/>
    <w:rsid w:val="005A62FE"/>
    <w:rsid w:val="005C2FE2"/>
    <w:rsid w:val="005D1377"/>
    <w:rsid w:val="005E2BC9"/>
    <w:rsid w:val="00605102"/>
    <w:rsid w:val="006215AA"/>
    <w:rsid w:val="006913C9"/>
    <w:rsid w:val="0069470D"/>
    <w:rsid w:val="006D58AA"/>
    <w:rsid w:val="00731FD1"/>
    <w:rsid w:val="00734F00"/>
    <w:rsid w:val="007A70AE"/>
    <w:rsid w:val="00816AEC"/>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4E2F"/>
    <w:rsid w:val="00B412D4"/>
    <w:rsid w:val="00BE3C22"/>
    <w:rsid w:val="00C0345E"/>
    <w:rsid w:val="00C31C95"/>
    <w:rsid w:val="00C3483A"/>
    <w:rsid w:val="00C74E9D"/>
    <w:rsid w:val="00C826DD"/>
    <w:rsid w:val="00C82FD3"/>
    <w:rsid w:val="00C92819"/>
    <w:rsid w:val="00CC6B7B"/>
    <w:rsid w:val="00CD2089"/>
    <w:rsid w:val="00D52216"/>
    <w:rsid w:val="00D73A67"/>
    <w:rsid w:val="00D970A9"/>
    <w:rsid w:val="00DE005D"/>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69078F-7B69-4B3E-90ED-6D1D5BDBF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07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07E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F7ACAA-58D3-4F8E-B92B-B777868D4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B1EFC51D</Template>
  <TotalTime>0</TotalTime>
  <Pages>3</Pages>
  <Words>251</Words>
  <Characters>1459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4369 Text of Previous Version (Mar. 28, 2019) - South Carolina Legislature Online</dc:title>
  <dc:creator>Deirdre Brevard-Smith</dc:creator>
  <cp:lastModifiedBy>Lavarres Lynch</cp:lastModifiedBy>
  <cp:revision>2</cp:revision>
  <cp:lastPrinted>2019-03-26T17:13:00Z</cp:lastPrinted>
  <dcterms:created xsi:type="dcterms:W3CDTF">2019-03-28T21:28:00Z</dcterms:created>
  <dcterms:modified xsi:type="dcterms:W3CDTF">2019-03-28T21:28:00Z</dcterms:modified>
</cp:coreProperties>
</file>