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1BA6" w:rsidRDefault="00501B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1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30E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10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STANDARDS FOR LICENSING CRISIS STABILIZATION UNIT FACILITIES, DESIGNATED AS REGULATION DOCUMENT NUMBER 4809, PURSUANT TO THE PROVISIONS OF ARTICLE 1, CHAPTER 23, TITLE 1 OF THE 1976 CODE.</w:t>
      </w:r>
    </w:p>
    <w:p w:rsidR="006430EF" w:rsidRDefault="006430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0EF" w:rsidRDefault="006430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30EF" w:rsidRDefault="006430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0EF" w:rsidRDefault="006430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Standards for Licensing Crisis Stabilization Unit Facilities, designated as Regulation Document Number 4809, and submitted to the General Assembly pursuant to the provisions of Article 1, Chapter 23, Title 1 of the 1976 Code, are approved.</w:t>
      </w:r>
    </w:p>
    <w:p w:rsidR="006430EF" w:rsidRDefault="006430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0EF" w:rsidRDefault="006430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10D9">
        <w:t>2</w:t>
      </w:r>
      <w:r>
        <w:t>.</w:t>
      </w:r>
      <w:r>
        <w:tab/>
        <w:t>This joint resolution takes effect upon approval by the Governor.</w:t>
      </w:r>
    </w:p>
    <w:p w:rsidR="006430EF" w:rsidRDefault="006430EF" w:rsidP="0064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430EF" w:rsidRDefault="006430EF" w:rsidP="0064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430EF" w:rsidRDefault="006430EF" w:rsidP="0064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430EF" w:rsidRDefault="006430EF" w:rsidP="0064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430EF" w:rsidRPr="00F61BEA" w:rsidRDefault="006430EF" w:rsidP="0064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1BEA">
        <w:t>The Department of Health and Environmental Control (“Department”) has promulgated a new regulation to establish licensure and regulatory requirements for Crisis Stabilization Unit Facilities. These facilities provide a short</w:t>
      </w:r>
      <w:r w:rsidRPr="00F61BEA">
        <w:noBreakHyphen/>
        <w:t>term residential program offering psychiatric stabilization services and brief, intensive crisis services to individuals eighteen (18) years of age or older, twenty</w:t>
      </w:r>
      <w:r w:rsidRPr="00F61BEA">
        <w:noBreakHyphen/>
        <w:t xml:space="preserve">four (24) hours a day, seven (7) days a week. </w:t>
      </w:r>
    </w:p>
    <w:p w:rsidR="006430EF" w:rsidRPr="00F61BEA" w:rsidRDefault="006430EF" w:rsidP="0064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30EF" w:rsidRPr="00F61BEA" w:rsidRDefault="006430EF" w:rsidP="0064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1BEA">
        <w:lastRenderedPageBreak/>
        <w:t xml:space="preserve">The Department had a Notice of Drafting published in the May 26, 2017, </w:t>
      </w:r>
      <w:r w:rsidRPr="00F61BEA">
        <w:rPr>
          <w:i/>
        </w:rPr>
        <w:t>State Register</w:t>
      </w:r>
      <w:r w:rsidRPr="00F61BEA">
        <w:t>.</w:t>
      </w:r>
    </w:p>
    <w:p w:rsidR="00F2486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01BA6" w:rsidRDefault="00501BA6" w:rsidP="00501BA6">
      <w:pPr>
        <w:suppressAutoHyphens/>
      </w:pPr>
    </w:p>
    <w:sectPr w:rsidR="00501BA6" w:rsidSect="00501B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30EF" w:rsidRDefault="006430EF" w:rsidP="009F0C77">
      <w:r>
        <w:separator/>
      </w:r>
    </w:p>
  </w:endnote>
  <w:endnote w:type="continuationSeparator" w:id="0">
    <w:p w:rsidR="006430EF" w:rsidRDefault="006430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035803B-7CAE-43E9-9BDD-23346A603C11}"/>
    <w:embedBold r:id="rId2" w:fontKey="{5F181659-AB17-4E88-9510-0F27B803E5EB}"/>
    <w:embedItalic r:id="rId3" w:fontKey="{5B7E55C6-A64E-42DF-8D87-66DD28035E30}"/>
  </w:font>
  <w:font w:name="Calibri">
    <w:panose1 w:val="020F0502020204030204"/>
    <w:charset w:val="00"/>
    <w:family w:val="swiss"/>
    <w:pitch w:val="variable"/>
    <w:sig w:usb0="E00002FF" w:usb1="4000ACFF" w:usb2="00000001" w:usb3="00000000" w:csb0="0000019F" w:csb1="00000000"/>
    <w:embedRegular r:id="rId4" w:fontKey="{220A8C03-BE8F-4D95-A105-D1056F41D2E5}"/>
  </w:font>
  <w:font w:name="Segoe UI">
    <w:panose1 w:val="020B0502040204020203"/>
    <w:charset w:val="00"/>
    <w:family w:val="swiss"/>
    <w:pitch w:val="variable"/>
    <w:sig w:usb0="E10022FF" w:usb1="C000E47F" w:usb2="00000029" w:usb3="00000000" w:csb0="000001DF" w:csb1="00000000"/>
    <w:embedRegular r:id="rId5" w:fontKey="{40F54E39-A8F1-431D-9F8F-247AC8816D27}"/>
  </w:font>
  <w:font w:name="Cambria">
    <w:panose1 w:val="02040503050406030204"/>
    <w:charset w:val="00"/>
    <w:family w:val="roman"/>
    <w:pitch w:val="variable"/>
    <w:sig w:usb0="E00002FF" w:usb1="400004FF" w:usb2="00000000" w:usb3="00000000" w:csb0="0000019F" w:csb1="00000000"/>
    <w:embedRegular r:id="rId6" w:fontKey="{0A444F83-8D6C-492A-BDDB-FCA18BF57E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864" w:rsidRPr="00501BA6" w:rsidRDefault="00501BA6" w:rsidP="00501BA6">
    <w:pPr>
      <w:pStyle w:val="Footer"/>
      <w:tabs>
        <w:tab w:val="clear" w:pos="4680"/>
        <w:tab w:val="clear" w:pos="9360"/>
        <w:tab w:val="center" w:pos="2995"/>
      </w:tabs>
      <w:spacing w:before="120"/>
    </w:pPr>
    <w:r>
      <w:t>[4370]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30EF" w:rsidRDefault="006430EF" w:rsidP="009F0C77">
      <w:r>
        <w:separator/>
      </w:r>
    </w:p>
  </w:footnote>
  <w:footnote w:type="continuationSeparator" w:id="0">
    <w:p w:rsidR="006430EF" w:rsidRDefault="006430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40CZ19"/>
    <w:docVar w:name="CoverBillType" w:val="a"/>
    <w:docVar w:name="DocPath" w:val="L:\Council\bills\DBS\31540CZ19.DOCX"/>
    <w:docVar w:name="dvBillNumber" w:val="4370"/>
    <w:docVar w:name="dvBillNumberPrefix" w:val="H. "/>
    <w:docVar w:name="dvOriginalBody" w:val="House"/>
    <w:docVar w:name="dvSteno" w:val="DBS"/>
    <w:docVar w:name="NameofBody" w:val="h"/>
    <w:docVar w:name="vGroup2" w:val="Council"/>
  </w:docVars>
  <w:rsids>
    <w:rsidRoot w:val="006430EF"/>
    <w:rsid w:val="00011869"/>
    <w:rsid w:val="00015CD6"/>
    <w:rsid w:val="00086E3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3664"/>
    <w:rsid w:val="004E7D54"/>
    <w:rsid w:val="00501BA6"/>
    <w:rsid w:val="005273C6"/>
    <w:rsid w:val="00530A69"/>
    <w:rsid w:val="00545593"/>
    <w:rsid w:val="00556EBF"/>
    <w:rsid w:val="00577C6C"/>
    <w:rsid w:val="005A62FE"/>
    <w:rsid w:val="005C2FE2"/>
    <w:rsid w:val="005E2BC9"/>
    <w:rsid w:val="005F10D9"/>
    <w:rsid w:val="00605102"/>
    <w:rsid w:val="006215AA"/>
    <w:rsid w:val="006430EF"/>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2486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D530D1-DCC8-4A42-A8A5-841FEE1DC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10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10D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4EC5D-F89F-4203-AE98-E433FE20F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14AC0AD0.dotm</Template>
  <TotalTime>0</TotalTime>
  <Pages>2</Pages>
  <Words>203</Words>
  <Characters>1168</Characters>
  <Application>Microsoft Office Word</Application>
  <DocSecurity>0</DocSecurity>
  <Lines>45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4370 Text of Previous Version (Mar. 28, 2019) - South Carolina Legislature Online</dc:title>
  <dc:creator>Deirdre Brevard-Smith</dc:creator>
  <cp:lastModifiedBy>S Volk</cp:lastModifiedBy>
  <cp:revision>2</cp:revision>
  <cp:lastPrinted>2019-03-26T17:03:00Z</cp:lastPrinted>
  <dcterms:created xsi:type="dcterms:W3CDTF">2019-03-28T19:03:00Z</dcterms:created>
  <dcterms:modified xsi:type="dcterms:W3CDTF">2019-03-28T19:03:00Z</dcterms:modified>
</cp:coreProperties>
</file>