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1CB" w:rsidRDefault="00071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4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25</w:t>
      </w:r>
      <w:r>
        <w:noBreakHyphen/>
        <w:t>40, CODE OF LAWS OF SOUTH CAROLINA, 1976, RELATING TO THE DEPARTMENT OF TRANSPORTATION</w:t>
      </w:r>
      <w:r w:rsidRPr="00721688">
        <w:t>’</w:t>
      </w:r>
      <w:r>
        <w:t>S ISSUANCE OF PERMITS THAT ALLOW THE INSTALLATION AND MAINTENANCE OF BENCHES UPON WHICH COMMERCIAL ADVERTISEMENTS MAY BE PLACED, SO AS TO PROVIDE THAT THE PERMITS MUST BE RENEWED ANNUALLY INSTEAD OF TERMINATED ON JULY 1, 2010.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42D" w:rsidRDefault="00A67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42D" w:rsidRDefault="00A67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40 of the 1976 Code is amended to read:</w:t>
      </w: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21688">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2D"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632C" w:rsidRDefault="00721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1CB" w:rsidRDefault="000711CB" w:rsidP="000711CB">
      <w:pPr>
        <w:suppressAutoHyphens/>
      </w:pPr>
    </w:p>
    <w:sectPr w:rsidR="000711CB" w:rsidSect="000711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2D" w:rsidRDefault="00A6742D" w:rsidP="009F0C77">
      <w:r>
        <w:separator/>
      </w:r>
    </w:p>
  </w:endnote>
  <w:endnote w:type="continuationSeparator" w:id="0">
    <w:p w:rsidR="00A6742D" w:rsidRDefault="00A674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0720D4-F42E-41B3-9342-4681BBC30275}"/>
    <w:embedBold r:id="rId2" w:fontKey="{635F47FF-8C1E-4F0F-BA2C-9B2C4F8E1118}"/>
  </w:font>
  <w:font w:name="Calibri">
    <w:panose1 w:val="020F0502020204030204"/>
    <w:charset w:val="00"/>
    <w:family w:val="swiss"/>
    <w:pitch w:val="variable"/>
    <w:sig w:usb0="E00002FF" w:usb1="4000ACFF" w:usb2="00000001" w:usb3="00000000" w:csb0="0000019F" w:csb1="00000000"/>
    <w:embedRegular r:id="rId3" w:fontKey="{45E5ADBE-5A48-4CF9-AF75-EF88CDF498AA}"/>
  </w:font>
  <w:font w:name="Cambria">
    <w:panose1 w:val="02040503050406030204"/>
    <w:charset w:val="00"/>
    <w:family w:val="roman"/>
    <w:pitch w:val="variable"/>
    <w:sig w:usb0="E00002FF" w:usb1="400004FF" w:usb2="00000000" w:usb3="00000000" w:csb0="0000019F" w:csb1="00000000"/>
    <w:embedRegular r:id="rId4" w:fontKey="{88881E2C-4832-458D-8CDE-9C098B0B4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32C" w:rsidRPr="000711CB" w:rsidRDefault="000711CB" w:rsidP="000711CB">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2D" w:rsidRDefault="00A6742D" w:rsidP="009F0C77">
      <w:r>
        <w:separator/>
      </w:r>
    </w:p>
  </w:footnote>
  <w:footnote w:type="continuationSeparator" w:id="0">
    <w:p w:rsidR="00A6742D" w:rsidRDefault="00A674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4CM19"/>
    <w:docVar w:name="CoverBillType" w:val="b"/>
    <w:docVar w:name="DocPath" w:val="L:\Council\bills\GT\5704CM19.DOCX"/>
    <w:docVar w:name="dvBillNumber" w:val="4390"/>
    <w:docVar w:name="dvBillNumberPrefix" w:val="H. "/>
    <w:docVar w:name="dvOriginalBody" w:val="House"/>
    <w:docVar w:name="dvSteno" w:val="GT"/>
    <w:docVar w:name="NameofBody" w:val="h"/>
    <w:docVar w:name="vGroup2" w:val="Council"/>
  </w:docVars>
  <w:rsids>
    <w:rsidRoot w:val="00A6742D"/>
    <w:rsid w:val="00011869"/>
    <w:rsid w:val="00015CD6"/>
    <w:rsid w:val="000711C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A8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688"/>
    <w:rsid w:val="00734F00"/>
    <w:rsid w:val="0073632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E59"/>
    <w:rsid w:val="00A64E80"/>
    <w:rsid w:val="00A6742D"/>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CF868C-F5EF-4454-B6EE-9E08BE7B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46B7D-DC84-4CAE-B89C-BA5F980F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1</Pages>
  <Words>212</Words>
  <Characters>1124</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4390 Text of Previous Version (Apr. 3, 2019) - South Carolina Legislature Online</dc:title>
  <dc:creator>Gwen Thurmond</dc:creator>
  <cp:lastModifiedBy>S Volk</cp:lastModifiedBy>
  <cp:revision>2</cp:revision>
  <cp:lastPrinted>2019-03-27T16:57:00Z</cp:lastPrinted>
  <dcterms:created xsi:type="dcterms:W3CDTF">2019-04-03T14:25:00Z</dcterms:created>
  <dcterms:modified xsi:type="dcterms:W3CDTF">2019-04-03T14:25:00Z</dcterms:modified>
</cp:coreProperties>
</file>