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395" w:rsidRDefault="009133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2E2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73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1052F2">
        <w:noBreakHyphen/>
      </w:r>
      <w:r>
        <w:t>3</w:t>
      </w:r>
      <w:r w:rsidR="001052F2">
        <w:noBreakHyphen/>
      </w:r>
      <w:r>
        <w:t>115 SO AS TO PROVIDE THE DEPARTMENT OF MOTOR VEHICLES MAY ADD A NOTATION TO A PRIVATE PASSENGER</w:t>
      </w:r>
      <w:r w:rsidR="001052F2">
        <w:noBreakHyphen/>
      </w:r>
      <w:r>
        <w:t xml:space="preserve">CARRYING MOTOR VEHICLE REGISTRATION TO INDICATE THE VEHICLE OWNER OR AN OCCUPANT OF THE VEHICLE SUFFERS FROM CERTAIN MEDICAL CONDITIONS AND </w:t>
      </w:r>
      <w:r w:rsidR="001052F2">
        <w:t xml:space="preserve">TO </w:t>
      </w:r>
      <w:r>
        <w:t>PROVIDE THE CRIMINAL JUSTICE ACADEMY SHALL OFFER COURSES TO TRAIN LAW ENFORCEMENT OFFICERS ON HANDLING SITUATIONS THAT MAY ARISE FROM THE ENFORCEMENT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2E25" w:rsidRDefault="00CD2E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7E8D" w:rsidRDefault="00EC7E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E8D" w:rsidRDefault="00EC7E8D" w:rsidP="00EC7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Title 56 of the 1976 Code is amended by adding:</w:t>
      </w:r>
    </w:p>
    <w:p w:rsidR="00EC7E8D" w:rsidRDefault="00EC7E8D" w:rsidP="00EC7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DE1" w:rsidRDefault="00EC7E8D" w:rsidP="00EC7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1052F2">
        <w:noBreakHyphen/>
      </w:r>
      <w:r>
        <w:t>3</w:t>
      </w:r>
      <w:r w:rsidR="001052F2">
        <w:noBreakHyphen/>
      </w:r>
      <w:r>
        <w:t>115.</w:t>
      </w:r>
      <w:r>
        <w:tab/>
        <w:t>(A)</w:t>
      </w:r>
      <w:r>
        <w:tab/>
        <w:t>The Department of Motor Vehicles may add a notation to the vehicle registration</w:t>
      </w:r>
      <w:r w:rsidR="001052F2">
        <w:t>s</w:t>
      </w:r>
      <w:r>
        <w:t xml:space="preserve"> on up to three private passenger</w:t>
      </w:r>
      <w:r w:rsidR="001052F2">
        <w:noBreakHyphen/>
      </w:r>
      <w:r>
        <w:t>carrying motor vehicles owned by a person to indicate the driver or an occupant of the vehicle may be suffering from a disability, neurological disorder, brain injury, neuroimmune condition, or mental illness. The application for this special motor vehicle registration notation must include an original certificate from a licensed physician</w:t>
      </w:r>
      <w:r w:rsidR="00227DE1">
        <w:t xml:space="preserve"> </w:t>
      </w:r>
      <w:r>
        <w:t xml:space="preserve">that certifies the applicant </w:t>
      </w:r>
      <w:r w:rsidR="00227DE1">
        <w:t>or an occupant of the vehicle suffers from one or a combination of these conditions</w:t>
      </w:r>
      <w:r>
        <w:t xml:space="preserve">. The notation would appear </w:t>
      </w:r>
      <w:r w:rsidR="00227DE1">
        <w:t xml:space="preserve">only </w:t>
      </w:r>
      <w:r>
        <w:t>when a law enforcement check is run on the vehicle</w:t>
      </w:r>
      <w:r w:rsidR="001052F2" w:rsidRPr="001052F2">
        <w:t>’</w:t>
      </w:r>
      <w:r>
        <w:t xml:space="preserve">s license plate to alert the officer that the driver </w:t>
      </w:r>
      <w:r w:rsidR="00227DE1">
        <w:t>or an occupant of the vehicle suffers from one of these conditions</w:t>
      </w:r>
      <w:r>
        <w:t>.</w:t>
      </w:r>
    </w:p>
    <w:p w:rsidR="00EC7E8D" w:rsidRDefault="00227DE1" w:rsidP="00EC7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The South Carolina Criminal Justice Academy shall offer courses to train law enforcement officers on handling situations that may arise from the enforcement of this provision.</w:t>
      </w:r>
      <w:r w:rsidR="00EC7E8D">
        <w:t>”</w:t>
      </w:r>
    </w:p>
    <w:p w:rsidR="00EC7E8D" w:rsidRDefault="00EC7E8D" w:rsidP="00EC7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E25" w:rsidRDefault="00EC7E8D" w:rsidP="00EC7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5706C" w:rsidRDefault="001052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3395" w:rsidRDefault="00913395" w:rsidP="00913395">
      <w:pPr>
        <w:suppressAutoHyphens/>
      </w:pPr>
    </w:p>
    <w:sectPr w:rsidR="00913395" w:rsidSect="009133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E8D" w:rsidRDefault="00EC7E8D" w:rsidP="009F0C77">
      <w:r>
        <w:separator/>
      </w:r>
    </w:p>
  </w:endnote>
  <w:endnote w:type="continuationSeparator" w:id="0">
    <w:p w:rsidR="00EC7E8D" w:rsidRDefault="00EC7E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279851-3FBF-47DE-8CD3-7E012D6D2BF2}"/>
    <w:embedBold r:id="rId2" w:fontKey="{520D94CE-4F38-4CB4-A644-7E9465FD50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AC3853-7A86-4163-9DCB-32B5E174CA5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4D0A27E-367F-4443-85FF-5AC9EC2B94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FE525E-E3B5-4A1C-B457-510A45F400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6C" w:rsidRPr="00913395" w:rsidRDefault="00913395" w:rsidP="009133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E8D" w:rsidRDefault="00EC7E8D" w:rsidP="009F0C77">
      <w:r>
        <w:separator/>
      </w:r>
    </w:p>
  </w:footnote>
  <w:footnote w:type="continuationSeparator" w:id="0">
    <w:p w:rsidR="00EC7E8D" w:rsidRDefault="00EC7E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08CM19"/>
    <w:docVar w:name="CoverBillType" w:val="b"/>
    <w:docVar w:name="DocPath" w:val="L:\Council\bills\GT\5708CM19.DOCX"/>
    <w:docVar w:name="dvBillNumber" w:val="439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D2E25"/>
    <w:rsid w:val="00011869"/>
    <w:rsid w:val="00015CD6"/>
    <w:rsid w:val="000A1DBC"/>
    <w:rsid w:val="000E0100"/>
    <w:rsid w:val="000E1785"/>
    <w:rsid w:val="000F40FA"/>
    <w:rsid w:val="001035F1"/>
    <w:rsid w:val="001052F2"/>
    <w:rsid w:val="0010776B"/>
    <w:rsid w:val="00133E66"/>
    <w:rsid w:val="001435A3"/>
    <w:rsid w:val="00146ED3"/>
    <w:rsid w:val="00151044"/>
    <w:rsid w:val="0015706C"/>
    <w:rsid w:val="001D08F2"/>
    <w:rsid w:val="001D3A58"/>
    <w:rsid w:val="001D525B"/>
    <w:rsid w:val="001D7F4F"/>
    <w:rsid w:val="00205238"/>
    <w:rsid w:val="00227DE1"/>
    <w:rsid w:val="002321B6"/>
    <w:rsid w:val="00250967"/>
    <w:rsid w:val="002543C8"/>
    <w:rsid w:val="0025541D"/>
    <w:rsid w:val="00284AAE"/>
    <w:rsid w:val="002973B5"/>
    <w:rsid w:val="002E5912"/>
    <w:rsid w:val="00301B21"/>
    <w:rsid w:val="00325348"/>
    <w:rsid w:val="0032732C"/>
    <w:rsid w:val="00336AD0"/>
    <w:rsid w:val="0037079A"/>
    <w:rsid w:val="003B252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23B6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1339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E25"/>
    <w:rsid w:val="00D73A67"/>
    <w:rsid w:val="00D970A9"/>
    <w:rsid w:val="00DF3845"/>
    <w:rsid w:val="00E41911"/>
    <w:rsid w:val="00E44B57"/>
    <w:rsid w:val="00E92EEF"/>
    <w:rsid w:val="00EC7E8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C9EC06-9F4F-42C6-867E-44D1127FA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25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5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AE53B-DAE9-40D8-9947-7D4226536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E3245721.dotm</Template>
  <TotalTime>0</TotalTime>
  <Pages>2</Pages>
  <Words>272</Words>
  <Characters>1410</Characters>
  <Application>Microsoft Office Word</Application>
  <DocSecurity>0</DocSecurity>
  <Lines>46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4391 Text of Previous Version (Apr. 3, 2019) - South Carolina Legislature Online</dc:title>
  <dc:creator>Gwen Thurmond</dc:creator>
  <cp:lastModifiedBy>S Volk</cp:lastModifiedBy>
  <cp:revision>2</cp:revision>
  <cp:lastPrinted>2019-04-01T16:08:00Z</cp:lastPrinted>
  <dcterms:created xsi:type="dcterms:W3CDTF">2019-04-03T14:30:00Z</dcterms:created>
  <dcterms:modified xsi:type="dcterms:W3CDTF">2019-04-03T14:30:00Z</dcterms:modified>
</cp:coreProperties>
</file>