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4C98" w:rsidRDefault="00364C98" w:rsidP="0034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347F6C" w:rsidRDefault="00347F6C" w:rsidP="0034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7F6C" w:rsidRDefault="00347F6C" w:rsidP="0034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7F6C" w:rsidRDefault="00347F6C" w:rsidP="0034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7F6C" w:rsidRDefault="00347F6C" w:rsidP="0034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7F6C" w:rsidRDefault="00347F6C" w:rsidP="0034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7F6C" w:rsidRDefault="00347F6C" w:rsidP="0034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64C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52EF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6AF7" w:rsidRDefault="00BD6AF7" w:rsidP="00BD6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58</w:t>
      </w:r>
      <w:r w:rsidR="00F65F72">
        <w:noBreakHyphen/>
      </w:r>
      <w:r>
        <w:t>23</w:t>
      </w:r>
      <w:r w:rsidR="00F65F72">
        <w:noBreakHyphen/>
      </w:r>
      <w:r>
        <w:t>1675</w:t>
      </w:r>
      <w:r w:rsidRPr="00E75D2B">
        <w:t xml:space="preserve"> SO AS TO </w:t>
      </w:r>
      <w:r>
        <w:t xml:space="preserve">REQUIRE THE DEPARTMENT OF MOTOR VEHICLES TO ISSUE DUPLICATE FRONT AND REAR LICENSE PLATES TO THE REGISTERED OWNER OF A MOTOR VEHICLE WHO IS EMPLOYED AS A TRANSPORTATION NETWORK COMPANY (TNC) DRIVER AND WHO, IN THE COURSE OF HIS EMPLOYMENT, OPERATES HIS VEHICLE IN A MUNICIPALITY OR MUNICIPALITIES THAT BY ORDINANCE REQUIRE TNC VEHICLES TO DISPLAY DUPLICATE FRONT AND REAR LICENSE PLATES, AND TO PROVIDE THAT </w:t>
      </w:r>
      <w:r w:rsidRPr="005B64A0">
        <w:t xml:space="preserve">THE FEE PAID TO </w:t>
      </w:r>
      <w:r>
        <w:t xml:space="preserve">THE DEPARTMENT OF MOTOR VEHICLES TO </w:t>
      </w:r>
      <w:r w:rsidRPr="005B64A0">
        <w:t xml:space="preserve">ACQUIRE DUPLICATE FRONT </w:t>
      </w:r>
      <w:r>
        <w:t xml:space="preserve">AND REAR LICENSE </w:t>
      </w:r>
      <w:r w:rsidRPr="005B64A0">
        <w:t>PLATE</w:t>
      </w:r>
      <w:r>
        <w:t>S</w:t>
      </w:r>
      <w:r w:rsidRPr="005B64A0">
        <w:t xml:space="preserve"> MAY BE DEDUCTED FROM THE </w:t>
      </w:r>
      <w:r>
        <w:t>REGISTERED OWNER</w:t>
      </w:r>
      <w:r w:rsidR="00F65F72" w:rsidRPr="00F65F72">
        <w:t>’</w:t>
      </w:r>
      <w:r>
        <w:t>S</w:t>
      </w:r>
      <w:r w:rsidRPr="005B64A0">
        <w:t xml:space="preserve"> </w:t>
      </w:r>
      <w:r>
        <w:t xml:space="preserve">STATE </w:t>
      </w:r>
      <w:r w:rsidRPr="005B64A0">
        <w:t xml:space="preserve">INCOME TAX RETURN </w:t>
      </w:r>
      <w:r>
        <w:t>FOR</w:t>
      </w:r>
      <w:r w:rsidRPr="005B64A0">
        <w:t xml:space="preserve"> THE YEAR IN WHICH THE FEE </w:t>
      </w:r>
      <w:r>
        <w:t>WAS</w:t>
      </w:r>
      <w:r w:rsidRPr="005B64A0">
        <w:t xml:space="preserve"> PAID.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52EF5" w:rsidRDefault="00C52E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52EF5" w:rsidRDefault="00C52E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6AF7" w:rsidRDefault="00C52EF5" w:rsidP="00BD6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t>SECTION</w:t>
      </w:r>
      <w:r>
        <w:tab/>
        <w:t>1.</w:t>
      </w:r>
      <w:r>
        <w:tab/>
      </w:r>
      <w:r w:rsidR="00BD6AF7">
        <w:rPr>
          <w:u w:color="000000" w:themeColor="text1"/>
        </w:rPr>
        <w:t xml:space="preserve">Article 16, Chapter 23, Title 58 </w:t>
      </w:r>
      <w:r w:rsidR="00BD6AF7" w:rsidRPr="00DE3752">
        <w:rPr>
          <w:u w:color="000000" w:themeColor="text1"/>
        </w:rPr>
        <w:t>of the 1976 Code</w:t>
      </w:r>
      <w:r w:rsidR="00BD6AF7">
        <w:rPr>
          <w:u w:color="000000" w:themeColor="text1"/>
        </w:rPr>
        <w:t xml:space="preserve"> is amended by adding</w:t>
      </w:r>
      <w:r w:rsidR="00BD6AF7" w:rsidRPr="00DE3752">
        <w:rPr>
          <w:u w:color="000000" w:themeColor="text1"/>
        </w:rPr>
        <w:t>:</w:t>
      </w:r>
    </w:p>
    <w:p w:rsidR="00BD6AF7" w:rsidRDefault="00BD6AF7" w:rsidP="00BD6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BD6AF7" w:rsidRDefault="00BD6AF7" w:rsidP="00BD6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u w:color="000000" w:themeColor="text1"/>
        </w:rPr>
        <w:tab/>
        <w:t>“Section 58</w:t>
      </w:r>
      <w:r w:rsidR="00F65F72">
        <w:rPr>
          <w:u w:color="000000" w:themeColor="text1"/>
        </w:rPr>
        <w:noBreakHyphen/>
      </w:r>
      <w:r>
        <w:rPr>
          <w:u w:color="000000" w:themeColor="text1"/>
        </w:rPr>
        <w:t>23</w:t>
      </w:r>
      <w:r w:rsidR="00F65F72">
        <w:rPr>
          <w:u w:color="000000" w:themeColor="text1"/>
        </w:rPr>
        <w:noBreakHyphen/>
      </w:r>
      <w:r>
        <w:rPr>
          <w:u w:color="000000" w:themeColor="text1"/>
        </w:rPr>
        <w:t>1675.</w:t>
      </w:r>
      <w:r>
        <w:rPr>
          <w:u w:color="000000" w:themeColor="text1"/>
        </w:rPr>
        <w:tab/>
        <w:t>(A)</w:t>
      </w:r>
      <w:r>
        <w:rPr>
          <w:u w:color="000000" w:themeColor="text1"/>
        </w:rPr>
        <w:tab/>
        <w:t xml:space="preserve">Notwithstanding another provision of law, the South Carolina Department of Motor Vehicles shall issue duplicate </w:t>
      </w:r>
      <w:r>
        <w:t>front and rear license plates to the registered owner of a motor vehicle who is employed as a transportation network company (TNC) driver and who, in the course of his employment, operates his vehicle in a municipality or municipalities that by ordinance require TNC vehicles to display duplicate front and rear license plates.</w:t>
      </w:r>
    </w:p>
    <w:p w:rsidR="00C52EF5" w:rsidRDefault="00BD6AF7" w:rsidP="00BD6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  <w:t>(B)</w:t>
      </w:r>
      <w:r>
        <w:tab/>
        <w:t>T</w:t>
      </w:r>
      <w:r w:rsidRPr="005B64A0">
        <w:t xml:space="preserve">he fee paid to </w:t>
      </w:r>
      <w:r>
        <w:t xml:space="preserve">the Department of Motor Vehicles to </w:t>
      </w:r>
      <w:r w:rsidRPr="005B64A0">
        <w:t xml:space="preserve">acquire duplicate front </w:t>
      </w:r>
      <w:r>
        <w:t xml:space="preserve">and rear license </w:t>
      </w:r>
      <w:r w:rsidRPr="005B64A0">
        <w:t>plate</w:t>
      </w:r>
      <w:r>
        <w:t>s</w:t>
      </w:r>
      <w:r w:rsidRPr="005B64A0">
        <w:t xml:space="preserve"> </w:t>
      </w:r>
      <w:r>
        <w:t xml:space="preserve">pursuant to subsection (A) </w:t>
      </w:r>
      <w:r w:rsidRPr="005B64A0">
        <w:t xml:space="preserve">may be deducted from the </w:t>
      </w:r>
      <w:r>
        <w:t>registered owner</w:t>
      </w:r>
      <w:r w:rsidR="00F65F72" w:rsidRPr="00F65F72">
        <w:t>’</w:t>
      </w:r>
      <w:r>
        <w:t>s</w:t>
      </w:r>
      <w:r w:rsidRPr="005B64A0">
        <w:t xml:space="preserve"> </w:t>
      </w:r>
      <w:r>
        <w:t xml:space="preserve">state </w:t>
      </w:r>
      <w:r w:rsidRPr="005B64A0">
        <w:t xml:space="preserve">income tax return </w:t>
      </w:r>
      <w:r>
        <w:t>for</w:t>
      </w:r>
      <w:r w:rsidRPr="005B64A0">
        <w:t xml:space="preserve"> the year in which the fee </w:t>
      </w:r>
      <w:r>
        <w:t>was</w:t>
      </w:r>
      <w:r w:rsidRPr="005B64A0">
        <w:t xml:space="preserve"> paid.</w:t>
      </w:r>
      <w:r>
        <w:t>”</w:t>
      </w:r>
    </w:p>
    <w:p w:rsidR="00C52EF5" w:rsidRDefault="00C52E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2EF5" w:rsidRDefault="00C52E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D6AF7">
        <w:t>2</w:t>
      </w:r>
      <w:r>
        <w:t>.</w:t>
      </w:r>
      <w:r>
        <w:tab/>
        <w:t>This act takes effect upon approval by the Governor.</w:t>
      </w:r>
    </w:p>
    <w:p w:rsidR="00742D2D" w:rsidRDefault="00F65F7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64C98" w:rsidRDefault="00364C98" w:rsidP="00364C98">
      <w:pPr>
        <w:suppressAutoHyphens/>
      </w:pPr>
    </w:p>
    <w:sectPr w:rsidR="00364C98" w:rsidSect="00364C9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2EF5" w:rsidRDefault="00C52EF5" w:rsidP="009F0C77">
      <w:r>
        <w:separator/>
      </w:r>
    </w:p>
  </w:endnote>
  <w:endnote w:type="continuationSeparator" w:id="0">
    <w:p w:rsidR="00C52EF5" w:rsidRDefault="00C52EF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4008135-A255-46DE-880F-3068DF5B2F8A}"/>
    <w:embedBold r:id="rId2" w:fontKey="{76C46719-2068-4956-A529-94E9C037FAF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E5ED43E-649A-4890-A53F-5DDCA9E2330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638E57E-D384-4917-9A8E-146D5CE89AA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3E9A42F-ABEA-43E9-ACBC-F18B43FCE68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2D2D" w:rsidRPr="00364C98" w:rsidRDefault="00364C98" w:rsidP="00364C9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[4397]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2EF5" w:rsidRDefault="00C52EF5" w:rsidP="009F0C77">
      <w:r>
        <w:separator/>
      </w:r>
    </w:p>
  </w:footnote>
  <w:footnote w:type="continuationSeparator" w:id="0">
    <w:p w:rsidR="00C52EF5" w:rsidRDefault="00C52EF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576ZW19"/>
    <w:docVar w:name="CoverBillType" w:val="b"/>
    <w:docVar w:name="DocPath" w:val="L:\Council\bills\CC\15576ZW19.DOCX"/>
    <w:docVar w:name="dvBillNumber" w:val="4397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C52EF5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E0B97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3940"/>
    <w:rsid w:val="00347F6C"/>
    <w:rsid w:val="00364C98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42D2D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442BD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D6AF7"/>
    <w:rsid w:val="00BE3C22"/>
    <w:rsid w:val="00C0345E"/>
    <w:rsid w:val="00C31C95"/>
    <w:rsid w:val="00C3483A"/>
    <w:rsid w:val="00C52EF5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5F72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5E8FA73-6AEC-4B7B-9815-B7010312E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E0B9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0B9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B7553C-2C14-4C86-8E18-A7C6C0DEEA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E52531FB.dotm</Template>
  <TotalTime>0</TotalTime>
  <Pages>2</Pages>
  <Words>277</Words>
  <Characters>1369</Characters>
  <Application>Microsoft Office Word</Application>
  <DocSecurity>0</DocSecurity>
  <Lines>48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4397 Text of Previous Version (Apr. 4, 2019) - South Carolina Legislature Online</dc:title>
  <dc:creator>Chris Charlton</dc:creator>
  <cp:lastModifiedBy>S Volk</cp:lastModifiedBy>
  <cp:revision>2</cp:revision>
  <cp:lastPrinted>2019-04-03T14:02:00Z</cp:lastPrinted>
  <dcterms:created xsi:type="dcterms:W3CDTF">2019-04-04T20:10:00Z</dcterms:created>
  <dcterms:modified xsi:type="dcterms:W3CDTF">2019-04-04T20:10:00Z</dcterms:modified>
</cp:coreProperties>
</file>