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63D4" w:rsidRP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Pr="003A63D4" w:rsidRDefault="003A63D4" w:rsidP="003A63D4">
      <w:pPr>
        <w:tabs>
          <w:tab w:val="right" w:pos="5933"/>
        </w:tabs>
        <w:suppressAutoHyphens/>
      </w:pPr>
      <w:r>
        <w:tab/>
      </w:r>
      <w:r>
        <w:rPr>
          <w:b/>
          <w:sz w:val="36"/>
        </w:rPr>
        <w:t>H. 4411</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D07">
        <w:t>Reps. Clemmons, Anderson, Crawford, McGinnis, Hardee, Bailey and Fry</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3A63D4" w:rsidRPr="003A63D4" w:rsidRDefault="003A63D4" w:rsidP="003A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63D4" w:rsidSect="003A6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75E5" w:rsidRDefault="00F975E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3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21D88">
        <w:noBreakHyphen/>
      </w:r>
      <w:r>
        <w:t>7</w:t>
      </w:r>
      <w:r w:rsidR="00021D88">
        <w:noBreakHyphen/>
      </w:r>
      <w:r>
        <w:t xml:space="preserve">320, AS AMENDED, CODE OF LAWS OF SOUTH CAROLINA, 1976, RELATING TO THE DESIGNATION OF VOTING PRECINCTS IN HORRY COUNTY, SO AS TO DELETE </w:t>
      </w:r>
      <w:r w:rsidR="005229EE">
        <w:t>FOUR</w:t>
      </w:r>
      <w:r>
        <w:t xml:space="preserve"> PRECINCTS, TO ADD EIGHT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05F">
        <w:t>Section 7</w:t>
      </w:r>
      <w:r w:rsidR="0032105F">
        <w:noBreakHyphen/>
        <w:t>7</w:t>
      </w:r>
      <w:r w:rsidR="0032105F">
        <w:noBreakHyphen/>
        <w:t>320 of the 1976 Code, as last amended by Act 133 of 2018, is further amended to read:</w:t>
      </w:r>
    </w:p>
    <w:p w:rsidR="003122B1" w:rsidRDefault="00312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21D88">
        <w:noBreakHyphen/>
      </w:r>
      <w:r>
        <w:t>7</w:t>
      </w:r>
      <w:r w:rsidR="00021D88">
        <w:noBreakHyphen/>
      </w:r>
      <w:r>
        <w:t>320.</w:t>
      </w:r>
      <w:r>
        <w:tab/>
      </w:r>
      <w:r w:rsidR="003122B1" w:rsidRPr="00C8686C">
        <w:t>(A)</w:t>
      </w:r>
      <w:r>
        <w:tab/>
      </w:r>
      <w:r w:rsidR="003122B1" w:rsidRPr="00C8686C">
        <w:t>In Horry County there are the following voting precincts: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Adrian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Allsbrook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Atlantic Beach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Aynor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Bayboro</w:t>
      </w:r>
      <w:r w:rsidR="00021D88">
        <w:noBreakHyphen/>
      </w:r>
      <w:r w:rsidRPr="00C8686C">
        <w:t>Gurley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Brownway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Cedar Grove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Carolina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#2</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Cool Springs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Crescent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Daisy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Deerfield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Ebenezer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#3</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Emerald Forest #4</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6503">
        <w:tab/>
      </w:r>
      <w:r w:rsidRPr="00146503">
        <w:tab/>
      </w:r>
      <w:r w:rsidRPr="00146503">
        <w:rPr>
          <w:strike/>
        </w:rPr>
        <w:t>Enterprise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Enterprise #1</w:t>
      </w:r>
    </w:p>
    <w:p w:rsidR="003122B1"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Enterprise #</w:t>
      </w:r>
      <w:r>
        <w:rPr>
          <w:u w:val="single"/>
        </w:rPr>
        <w:t>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Forestbrook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Four Mile</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Galivants Ferry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Glenns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Sea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Hickory Grove</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Hickory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Horry</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Inland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Jamestown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Jernigans X Roads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Jet Port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Jet Port #2</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Jet Port #3</w:t>
      </w:r>
    </w:p>
    <w:p w:rsidR="00FC294F" w:rsidRPr="00430DA7"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Jet Port #4</w:t>
      </w:r>
    </w:p>
    <w:p w:rsidR="00FC294F"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Jordanville</w:t>
      </w:r>
    </w:p>
    <w:p w:rsidR="003122B1"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Joyner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Juniper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Live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Maple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Methodist</w:t>
      </w:r>
      <w:r w:rsidR="00021D88">
        <w:noBreakHyphen/>
      </w:r>
      <w:r w:rsidRPr="00C8686C">
        <w:t>Mill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Olive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Vernon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 Trace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#2</w:t>
      </w:r>
    </w:p>
    <w:p w:rsidR="00FC294F" w:rsidRDefault="00FC294F"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Ocean Drive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Palmetto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Pawley</w:t>
      </w:r>
      <w:r w:rsidR="00021D88" w:rsidRPr="00021D88">
        <w:t>’</w:t>
      </w:r>
      <w:r w:rsidRPr="00C8686C">
        <w:t>s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Pleasant View</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Poplar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Port Harrelson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Red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River Oaks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Salem</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Winds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Shell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#4</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Spring Branch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Sweet Home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Taylorsville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Tilly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Toddville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Waccamaw</w:t>
      </w:r>
      <w:r>
        <w:rPr>
          <w:u w:val="single"/>
        </w:rPr>
        <w:t xml:space="preserve"> #1</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A01">
        <w:tab/>
      </w:r>
      <w:r w:rsidRPr="00F06A01">
        <w:tab/>
      </w:r>
      <w:r>
        <w:rPr>
          <w:u w:val="single"/>
        </w:rPr>
        <w:t>Waccamaw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Wampee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Wild Wing</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#2</w:t>
      </w: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122B1" w:rsidRPr="00C8686C">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00FC294F" w:rsidRPr="00146503">
        <w:rPr>
          <w:strike/>
        </w:rPr>
        <w:t>P</w:t>
      </w:r>
      <w:r w:rsidR="00021D88">
        <w:rPr>
          <w:strike/>
        </w:rPr>
        <w:noBreakHyphen/>
      </w:r>
      <w:r w:rsidR="00FC294F" w:rsidRPr="00146503">
        <w:rPr>
          <w:strike/>
        </w:rPr>
        <w:t>51</w:t>
      </w:r>
      <w:r w:rsidR="00021D88">
        <w:rPr>
          <w:strike/>
        </w:rPr>
        <w:noBreakHyphen/>
      </w:r>
      <w:r w:rsidR="00FC294F" w:rsidRPr="00146503">
        <w:rPr>
          <w:strike/>
        </w:rPr>
        <w:t>17</w:t>
      </w:r>
      <w:r w:rsidR="00FC294F" w:rsidRPr="00146503">
        <w:t xml:space="preserve"> </w:t>
      </w:r>
      <w:r w:rsidR="00FC294F">
        <w:rPr>
          <w:u w:val="single"/>
        </w:rPr>
        <w:t>P</w:t>
      </w:r>
      <w:r w:rsidR="00021D88">
        <w:rPr>
          <w:u w:val="single"/>
        </w:rPr>
        <w:noBreakHyphen/>
      </w:r>
      <w:r w:rsidR="00FC294F">
        <w:rPr>
          <w:u w:val="single"/>
        </w:rPr>
        <w:t>51</w:t>
      </w:r>
      <w:r w:rsidR="00021D88">
        <w:rPr>
          <w:u w:val="single"/>
        </w:rPr>
        <w:noBreakHyphen/>
      </w:r>
      <w:r w:rsidR="00FC294F">
        <w:rPr>
          <w:u w:val="single"/>
        </w:rPr>
        <w:t>19</w:t>
      </w:r>
      <w:r w:rsidR="003122B1" w:rsidRPr="00C8686C">
        <w: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rsidR="00140B05">
        <w:tab/>
      </w:r>
      <w:r w:rsidRPr="00C8686C">
        <w:t>Polling places for the precincts listed in subsection (A) must be determined by the Board of Voter Registration and Elections of Horry County with the approval of a majority of the Horry County Legislative Delegation.</w:t>
      </w:r>
      <w:r w:rsidR="00FC294F">
        <w:t>”</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2B1">
        <w:t>2</w:t>
      </w:r>
      <w:r>
        <w:t>.</w:t>
      </w:r>
      <w:r>
        <w:tab/>
        <w:t>This act takes effect upon approval by the Governor.</w:t>
      </w:r>
    </w:p>
    <w:p w:rsidR="0003146F" w:rsidRDefault="00021D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BA4" w:rsidRDefault="00DC6BA4" w:rsidP="00DC6BA4">
      <w:pPr>
        <w:suppressAutoHyphens/>
      </w:pPr>
    </w:p>
    <w:sectPr w:rsidR="00DC6BA4" w:rsidSect="003A6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B717DBF-5ADB-44E5-89A6-0DF5960DC7F9}"/>
    <w:embedBold r:id="rId2" w:fontKey="{414246DD-AAA4-4926-BA81-E2B97787B096}"/>
  </w:font>
  <w:font w:name="Calibri">
    <w:panose1 w:val="020F0502020204030204"/>
    <w:charset w:val="00"/>
    <w:family w:val="swiss"/>
    <w:pitch w:val="variable"/>
    <w:sig w:usb0="E0002AFF" w:usb1="C000247B" w:usb2="00000009" w:usb3="00000000" w:csb0="000001FF" w:csb1="00000000"/>
    <w:embedRegular r:id="rId3" w:fontKey="{37566AE4-A718-4665-AF59-725EFE3E01B4}"/>
  </w:font>
  <w:font w:name="Segoe UI">
    <w:panose1 w:val="020B0502040204020203"/>
    <w:charset w:val="00"/>
    <w:family w:val="swiss"/>
    <w:pitch w:val="variable"/>
    <w:sig w:usb0="E4002EFF" w:usb1="C000E47F" w:usb2="00000009" w:usb3="00000000" w:csb0="000001FF" w:csb1="00000000"/>
    <w:embedRegular r:id="rId4" w:fontKey="{94B9D19E-57C3-49A5-B521-56EFDCA2F16A}"/>
  </w:font>
  <w:font w:name="Cambria">
    <w:panose1 w:val="02040503050406030204"/>
    <w:charset w:val="00"/>
    <w:family w:val="roman"/>
    <w:pitch w:val="variable"/>
    <w:sig w:usb0="E00006FF" w:usb1="420024FF" w:usb2="02000000" w:usb3="00000000" w:csb0="0000019F" w:csb1="00000000"/>
    <w:embedRegular r:id="rId5" w:fontKey="{EFAC08EE-232B-4F60-A9BA-49ED8E329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46F" w:rsidRPr="00F975E5" w:rsidRDefault="00F975E5" w:rsidP="00F975E5">
    <w:pPr>
      <w:pStyle w:val="Footer"/>
      <w:tabs>
        <w:tab w:val="clear" w:pos="4680"/>
        <w:tab w:val="clear" w:pos="9360"/>
        <w:tab w:val="center" w:pos="2995"/>
      </w:tabs>
      <w:spacing w:before="120"/>
    </w:pPr>
    <w:r>
      <w:t>[4411</w:t>
    </w:r>
    <w:r w:rsidR="003A63D4">
      <w:t>-</w:t>
    </w:r>
    <w:r w:rsidR="003A63D4">
      <w:fldChar w:fldCharType="begin"/>
    </w:r>
    <w:r w:rsidR="003A63D4">
      <w:instrText xml:space="preserve"> PAGE  \* MERGEFORMAT </w:instrText>
    </w:r>
    <w:r w:rsidR="003A63D4">
      <w:fldChar w:fldCharType="separate"/>
    </w:r>
    <w:r w:rsidR="00E6310F">
      <w:rPr>
        <w:noProof/>
      </w:rPr>
      <w:t>1</w:t>
    </w:r>
    <w:r w:rsidR="003A63D4">
      <w:fldChar w:fldCharType="end"/>
    </w:r>
    <w:r w:rsidR="003A63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D4" w:rsidRPr="00F975E5" w:rsidRDefault="003A63D4"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DC6B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11869"/>
    <w:rsid w:val="00015CD6"/>
    <w:rsid w:val="00021D88"/>
    <w:rsid w:val="0003146F"/>
    <w:rsid w:val="000E0100"/>
    <w:rsid w:val="000E1785"/>
    <w:rsid w:val="000F40FA"/>
    <w:rsid w:val="001035F1"/>
    <w:rsid w:val="0010776B"/>
    <w:rsid w:val="00133E66"/>
    <w:rsid w:val="00140B05"/>
    <w:rsid w:val="001435A3"/>
    <w:rsid w:val="00146ED3"/>
    <w:rsid w:val="00151044"/>
    <w:rsid w:val="001D08F2"/>
    <w:rsid w:val="001D3A58"/>
    <w:rsid w:val="001D525B"/>
    <w:rsid w:val="001D7F4F"/>
    <w:rsid w:val="00205238"/>
    <w:rsid w:val="002321B6"/>
    <w:rsid w:val="00250967"/>
    <w:rsid w:val="002543C8"/>
    <w:rsid w:val="0025541D"/>
    <w:rsid w:val="00284AAE"/>
    <w:rsid w:val="0029118E"/>
    <w:rsid w:val="002E5912"/>
    <w:rsid w:val="00301B21"/>
    <w:rsid w:val="003122B1"/>
    <w:rsid w:val="0032105F"/>
    <w:rsid w:val="00325348"/>
    <w:rsid w:val="0032732C"/>
    <w:rsid w:val="00336AD0"/>
    <w:rsid w:val="0037079A"/>
    <w:rsid w:val="003A63D4"/>
    <w:rsid w:val="003C4DAB"/>
    <w:rsid w:val="003D01E8"/>
    <w:rsid w:val="003E5288"/>
    <w:rsid w:val="003F6D79"/>
    <w:rsid w:val="0041760A"/>
    <w:rsid w:val="00417C01"/>
    <w:rsid w:val="004403BD"/>
    <w:rsid w:val="00461441"/>
    <w:rsid w:val="004809EE"/>
    <w:rsid w:val="004B5CA7"/>
    <w:rsid w:val="004E7D54"/>
    <w:rsid w:val="005229EE"/>
    <w:rsid w:val="005273C6"/>
    <w:rsid w:val="00530A69"/>
    <w:rsid w:val="00536318"/>
    <w:rsid w:val="00545593"/>
    <w:rsid w:val="00556EBF"/>
    <w:rsid w:val="00577C6C"/>
    <w:rsid w:val="005A62FE"/>
    <w:rsid w:val="005C2FE2"/>
    <w:rsid w:val="005E2BC9"/>
    <w:rsid w:val="00605102"/>
    <w:rsid w:val="006215AA"/>
    <w:rsid w:val="00682B9B"/>
    <w:rsid w:val="006913C9"/>
    <w:rsid w:val="0069470D"/>
    <w:rsid w:val="006D58AA"/>
    <w:rsid w:val="007326A5"/>
    <w:rsid w:val="00734F00"/>
    <w:rsid w:val="007540BB"/>
    <w:rsid w:val="007A70AE"/>
    <w:rsid w:val="008362E8"/>
    <w:rsid w:val="008418E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B07"/>
    <w:rsid w:val="00C31C95"/>
    <w:rsid w:val="00C3483A"/>
    <w:rsid w:val="00C74E9D"/>
    <w:rsid w:val="00C826DD"/>
    <w:rsid w:val="00C82FD3"/>
    <w:rsid w:val="00C92819"/>
    <w:rsid w:val="00CC6B7B"/>
    <w:rsid w:val="00CD2089"/>
    <w:rsid w:val="00D73A67"/>
    <w:rsid w:val="00D970A9"/>
    <w:rsid w:val="00DC6BA4"/>
    <w:rsid w:val="00DF3845"/>
    <w:rsid w:val="00E41911"/>
    <w:rsid w:val="00E44B57"/>
    <w:rsid w:val="00E6310F"/>
    <w:rsid w:val="00E92EEF"/>
    <w:rsid w:val="00EF2368"/>
    <w:rsid w:val="00F24442"/>
    <w:rsid w:val="00F50AE3"/>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B4CF-A411-4BEA-990A-083A198BF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6</Pages>
  <Words>520</Words>
  <Characters>2543</Characters>
  <Application>Microsoft Office Word</Application>
  <DocSecurity>0</DocSecurity>
  <Lines>187</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Text of Previous Version (Apr. 4, 2019) - South Carolina Legislature Online</dc:title>
  <dc:creator>Chris Charlton</dc:creator>
  <cp:lastModifiedBy>Lavarres Lynch</cp:lastModifiedBy>
  <cp:revision>2</cp:revision>
  <cp:lastPrinted>2019-04-04T18:25:00Z</cp:lastPrinted>
  <dcterms:created xsi:type="dcterms:W3CDTF">2019-04-04T18:25:00Z</dcterms:created>
  <dcterms:modified xsi:type="dcterms:W3CDTF">2019-04-04T18:25:00Z</dcterms:modified>
</cp:coreProperties>
</file>