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952" w:rsidRDefault="006E59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5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w:t>
      </w:r>
      <w:r w:rsidR="00E21B65">
        <w:t>R</w:t>
      </w:r>
      <w:r>
        <w:t xml:space="preserve">. STEVEN GROSBY, PROFESSOR OF RELIGION AT CLEMSON UNIVERSITY, UPON THE OCCASION OF HIS RETIREMENT AFTER </w:t>
      </w:r>
      <w:r w:rsidR="00650EDC">
        <w:t>T</w:t>
      </w:r>
      <w:r>
        <w:t>WENTY</w:t>
      </w:r>
      <w:r w:rsidR="00D93661">
        <w:noBreakHyphen/>
      </w:r>
      <w:r>
        <w:t>TWO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544" w:rsidRDefault="003715E7"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6544">
        <w:t>it is altogether fitting and proper that the members of the House of Representatives of the State of South Carolina should pause in their deliberations to express their gratitude to Dr. Steven Grosby for his significant contributions to Clemson University; and</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188E">
        <w:t>a 1989 doctoral graduate of the University of Chicago</w:t>
      </w:r>
      <w:r w:rsidR="00D93661" w:rsidRPr="00D93661">
        <w:t>’</w:t>
      </w:r>
      <w:r w:rsidR="0075188E">
        <w:t xml:space="preserve">s Committee on Social Thought, Dr. Grosby taught for a number of years at Villanova University </w:t>
      </w:r>
      <w:r w:rsidR="00D93661">
        <w:t xml:space="preserve">in Pennsylvania </w:t>
      </w:r>
      <w:r w:rsidR="0075188E">
        <w:t xml:space="preserve">before he joined the Clemson faculty in the </w:t>
      </w:r>
      <w:r w:rsidR="00E21B65">
        <w:t>d</w:t>
      </w:r>
      <w:r w:rsidR="0075188E">
        <w:t xml:space="preserve">epartment of </w:t>
      </w:r>
      <w:r w:rsidR="00E21B65">
        <w:t>philosophy and r</w:t>
      </w:r>
      <w:r w:rsidR="0075188E">
        <w:t>eligion in 1997</w:t>
      </w:r>
      <w:r>
        <w:t>; and</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2FA">
        <w:t>throughout his years at Clemson, he has been an unyielding advocate for broad and rigorous undergraduate education</w:t>
      </w:r>
      <w:r w:rsidR="00E21B65">
        <w:t xml:space="preserve">, as well as </w:t>
      </w:r>
      <w:r w:rsidR="001502FA">
        <w:t>an intellectual mentor to a myriad of students</w:t>
      </w:r>
      <w:r w:rsidR="00EF3AAD">
        <w:t>, even years after their graduation</w:t>
      </w:r>
      <w:r>
        <w:t>; and</w:t>
      </w:r>
    </w:p>
    <w:p w:rsidR="001502FA" w:rsidRDefault="001502FA"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2FA" w:rsidRDefault="001502FA"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Grosby was </w:t>
      </w:r>
      <w:r w:rsidR="00E21B65">
        <w:t xml:space="preserve">a </w:t>
      </w:r>
      <w:r>
        <w:t>pivotal force in establishing a bachelor of arts degree in religious studies</w:t>
      </w:r>
      <w:r w:rsidR="00EF3AAD">
        <w:t>, which today is the largest such program at a public university in the Palmetto State; and</w:t>
      </w:r>
    </w:p>
    <w:p w:rsidR="00EF3AAD"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AD"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author or editor of eight books, he </w:t>
      </w:r>
      <w:r w:rsidR="00D93661">
        <w:t xml:space="preserve">has </w:t>
      </w:r>
      <w:r>
        <w:t xml:space="preserve">engaged </w:t>
      </w:r>
      <w:r w:rsidR="00D93661">
        <w:t xml:space="preserve">during his career </w:t>
      </w:r>
      <w:r>
        <w:t>in scholarship ranging widely across a variety of humanities and social science disciplines and focusing on nationalism as it relates to ancient societies, including the formation of Israel; and</w:t>
      </w:r>
    </w:p>
    <w:p w:rsidR="00EF3AAD"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AD" w:rsidRPr="00E21B65" w:rsidRDefault="00EF3AAD"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 xml:space="preserve">Whereas, </w:t>
      </w:r>
      <w:r w:rsidR="00E21B65">
        <w:t>with over seventy published articles and essays in leading peer</w:t>
      </w:r>
      <w:r w:rsidR="00D93661">
        <w:noBreakHyphen/>
      </w:r>
      <w:r w:rsidR="00E21B65">
        <w:t xml:space="preserve">review journals in a variety of fields, </w:t>
      </w:r>
      <w:r>
        <w:t xml:space="preserve">Dr. Grosby </w:t>
      </w:r>
      <w:r w:rsidR="00E21B65">
        <w:t>enjoys an international reputation as an academic</w:t>
      </w:r>
      <w:r w:rsidR="00E74A3F">
        <w:t>ian</w:t>
      </w:r>
      <w:r w:rsidR="00E21B65">
        <w:t xml:space="preserve">, and his recent </w:t>
      </w:r>
      <w:r>
        <w:t>publication</w:t>
      </w:r>
      <w:r w:rsidR="00E21B65">
        <w:t>s include</w:t>
      </w:r>
      <w:r>
        <w:t xml:space="preserve"> </w:t>
      </w:r>
      <w:r>
        <w:rPr>
          <w:i/>
        </w:rPr>
        <w:t xml:space="preserve">Nationalism: A </w:t>
      </w:r>
      <w:r w:rsidR="00E21B65">
        <w:rPr>
          <w:i/>
        </w:rPr>
        <w:t>Very Short Introductio</w:t>
      </w:r>
      <w:r>
        <w:rPr>
          <w:i/>
        </w:rPr>
        <w:t>n</w:t>
      </w:r>
      <w:r>
        <w:t xml:space="preserve"> </w:t>
      </w:r>
      <w:r w:rsidR="00D93661">
        <w:t xml:space="preserve">published </w:t>
      </w:r>
      <w:r>
        <w:t xml:space="preserve">by Oxford Press in 2005 and </w:t>
      </w:r>
      <w:r w:rsidR="00E21B65">
        <w:rPr>
          <w:i/>
        </w:rPr>
        <w:t xml:space="preserve">Biblical Ideas of Nationality: Ancient and Modern </w:t>
      </w:r>
      <w:r w:rsidR="00D93661">
        <w:t>published i</w:t>
      </w:r>
      <w:r w:rsidR="00E21B65" w:rsidRPr="00E21B65">
        <w:t>n 2002</w:t>
      </w:r>
      <w:r w:rsidR="00E21B65">
        <w:t>; and</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5E7"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South Carolina House of Representatives</w:t>
      </w:r>
      <w:r w:rsidR="0075188E">
        <w:rPr>
          <w:color w:val="000000" w:themeColor="text1"/>
          <w:u w:color="000000" w:themeColor="text1"/>
        </w:rPr>
        <w:t xml:space="preserve"> values</w:t>
      </w:r>
      <w:r>
        <w:rPr>
          <w:color w:val="000000" w:themeColor="text1"/>
          <w:u w:color="000000" w:themeColor="text1"/>
        </w:rPr>
        <w:t xml:space="preserve"> the years of unparalleled dedication that </w:t>
      </w:r>
      <w:r w:rsidR="00DF642E">
        <w:rPr>
          <w:color w:val="000000" w:themeColor="text1"/>
          <w:u w:color="000000" w:themeColor="text1"/>
        </w:rPr>
        <w:t xml:space="preserve">Dr. </w:t>
      </w:r>
      <w:r>
        <w:t xml:space="preserve">Steven Grosby </w:t>
      </w:r>
      <w:r>
        <w:rPr>
          <w:color w:val="000000" w:themeColor="text1"/>
          <w:u w:color="000000" w:themeColor="text1"/>
        </w:rPr>
        <w:t xml:space="preserve">has devoted to </w:t>
      </w:r>
      <w:r>
        <w:t xml:space="preserve">educating young students in the Palmetto State on the cusp of their careers, </w:t>
      </w:r>
      <w:r>
        <w:rPr>
          <w:color w:val="000000" w:themeColor="text1"/>
          <w:u w:color="000000" w:themeColor="text1"/>
        </w:rPr>
        <w:t xml:space="preserve">and the members wish him many years of enjoyment </w:t>
      </w:r>
      <w:r w:rsidR="00E74A3F">
        <w:rPr>
          <w:color w:val="000000" w:themeColor="text1"/>
          <w:u w:color="000000" w:themeColor="text1"/>
        </w:rPr>
        <w:t>as he begins his</w:t>
      </w:r>
      <w:r>
        <w:rPr>
          <w:color w:val="000000" w:themeColor="text1"/>
          <w:u w:color="000000" w:themeColor="text1"/>
        </w:rPr>
        <w:t xml:space="preserve"> well</w:t>
      </w:r>
      <w:r w:rsidR="00D93661">
        <w:rPr>
          <w:color w:val="000000" w:themeColor="text1"/>
          <w:u w:color="000000" w:themeColor="text1"/>
        </w:rPr>
        <w:noBreakHyphen/>
      </w:r>
      <w:r>
        <w:rPr>
          <w:color w:val="000000" w:themeColor="text1"/>
          <w:u w:color="000000" w:themeColor="text1"/>
        </w:rPr>
        <w:t>earned retirement</w:t>
      </w:r>
      <w:r w:rsidR="00E74A3F">
        <w:rPr>
          <w:color w:val="000000" w:themeColor="text1"/>
          <w:u w:color="000000" w:themeColor="text1"/>
        </w:rPr>
        <w:t xml:space="preserve"> at the end of the 2018</w:t>
      </w:r>
      <w:r w:rsidR="00D93661">
        <w:rPr>
          <w:color w:val="000000" w:themeColor="text1"/>
          <w:u w:color="000000" w:themeColor="text1"/>
        </w:rPr>
        <w:noBreakHyphen/>
      </w:r>
      <w:r w:rsidR="00E74A3F">
        <w:rPr>
          <w:color w:val="000000" w:themeColor="text1"/>
          <w:u w:color="000000" w:themeColor="text1"/>
        </w:rPr>
        <w:t>2019 school year</w:t>
      </w:r>
      <w:r w:rsidR="003715E7">
        <w:t>.  Now, therefore,</w:t>
      </w:r>
    </w:p>
    <w:p w:rsidR="003715E7" w:rsidRDefault="00371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5E7" w:rsidRDefault="00371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15E7" w:rsidRDefault="00371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4" w:rsidRDefault="003715E7"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6544">
        <w:t xml:space="preserve"> the members of the House of Representatives of the State of South Carolina, by this resolution, recognize and honor Dr. Steven Grosby, professor of religion at Clemson University, upon the occasion of his retirement after twenty</w:t>
      </w:r>
      <w:r w:rsidR="00D93661">
        <w:noBreakHyphen/>
      </w:r>
      <w:r w:rsidR="00CA6544">
        <w:t>two years of exemplary service, and wish him continued success and happiness in all his future endeavors.</w:t>
      </w:r>
    </w:p>
    <w:p w:rsidR="00CA6544"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5E7" w:rsidRDefault="00CA6544" w:rsidP="00CA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Steven Grosby.</w:t>
      </w:r>
    </w:p>
    <w:p w:rsidR="00A7546D" w:rsidRDefault="00D936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952" w:rsidRDefault="006E5952" w:rsidP="006E5952">
      <w:pPr>
        <w:suppressAutoHyphens/>
      </w:pPr>
    </w:p>
    <w:sectPr w:rsidR="006E5952" w:rsidSect="006E59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5E7" w:rsidRDefault="003715E7" w:rsidP="009F0C77">
      <w:r>
        <w:separator/>
      </w:r>
    </w:p>
  </w:endnote>
  <w:endnote w:type="continuationSeparator" w:id="0">
    <w:p w:rsidR="003715E7" w:rsidRDefault="003715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681365-93A0-4D7F-BE46-AF95CC2EE0F1}"/>
    <w:embedBold r:id="rId2" w:fontKey="{1D46C1D9-9307-4491-BB62-BF34CA36B3D5}"/>
    <w:embedItalic r:id="rId3" w:fontKey="{19CA949E-8C9E-4778-9A6B-6BB46DFA8751}"/>
  </w:font>
  <w:font w:name="Calibri">
    <w:panose1 w:val="020F0502020204030204"/>
    <w:charset w:val="00"/>
    <w:family w:val="swiss"/>
    <w:pitch w:val="variable"/>
    <w:sig w:usb0="E00002FF" w:usb1="4000ACFF" w:usb2="00000001" w:usb3="00000000" w:csb0="0000019F" w:csb1="00000000"/>
    <w:embedRegular r:id="rId4" w:fontKey="{A8138B76-4319-410F-826E-17E324DCC4E9}"/>
  </w:font>
  <w:font w:name="Segoe UI">
    <w:panose1 w:val="020B0502040204020203"/>
    <w:charset w:val="00"/>
    <w:family w:val="swiss"/>
    <w:pitch w:val="variable"/>
    <w:sig w:usb0="E10022FF" w:usb1="C000E47F" w:usb2="00000029" w:usb3="00000000" w:csb0="000001DF" w:csb1="00000000"/>
    <w:embedRegular r:id="rId5" w:fontKey="{5479BC2D-95F3-4EDE-B32C-F5E2877623AF}"/>
  </w:font>
  <w:font w:name="Cambria">
    <w:panose1 w:val="02040503050406030204"/>
    <w:charset w:val="00"/>
    <w:family w:val="roman"/>
    <w:pitch w:val="variable"/>
    <w:sig w:usb0="E00002FF" w:usb1="400004FF" w:usb2="00000000" w:usb3="00000000" w:csb0="0000019F" w:csb1="00000000"/>
    <w:embedRegular r:id="rId6" w:fontKey="{4A7E479E-6E20-4BF6-8ABA-092B63743B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46D" w:rsidRPr="006E5952" w:rsidRDefault="006E5952" w:rsidP="006E5952">
    <w:pPr>
      <w:pStyle w:val="Footer"/>
      <w:tabs>
        <w:tab w:val="clear" w:pos="4680"/>
        <w:tab w:val="clear" w:pos="9360"/>
        <w:tab w:val="center" w:pos="2995"/>
      </w:tabs>
      <w:spacing w:before="120"/>
    </w:pPr>
    <w:r>
      <w:t>[4423]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5E7" w:rsidRDefault="003715E7" w:rsidP="009F0C77">
      <w:r>
        <w:separator/>
      </w:r>
    </w:p>
  </w:footnote>
  <w:footnote w:type="continuationSeparator" w:id="0">
    <w:p w:rsidR="003715E7" w:rsidRDefault="003715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4WAB19"/>
    <w:docVar w:name="CoverBillType" w:val="r"/>
    <w:docVar w:name="DocPath" w:val="L:\Council\bills\GM\24174WAB19.DOCX"/>
    <w:docVar w:name="dvBillNumber" w:val="4423"/>
    <w:docVar w:name="dvBillNumberPrefix" w:val="H. "/>
    <w:docVar w:name="dvOriginalBody" w:val="House"/>
    <w:docVar w:name="dvSteno" w:val="GM"/>
    <w:docVar w:name="NameofBody" w:val="h"/>
    <w:docVar w:name="vGroup2" w:val="Council"/>
  </w:docVars>
  <w:rsids>
    <w:rsidRoot w:val="003715E7"/>
    <w:rsid w:val="00011869"/>
    <w:rsid w:val="00015CD6"/>
    <w:rsid w:val="000E0100"/>
    <w:rsid w:val="000E1785"/>
    <w:rsid w:val="000F40FA"/>
    <w:rsid w:val="001035F1"/>
    <w:rsid w:val="0010776B"/>
    <w:rsid w:val="00133E66"/>
    <w:rsid w:val="001435A3"/>
    <w:rsid w:val="00146ED3"/>
    <w:rsid w:val="001502FA"/>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5E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EDC"/>
    <w:rsid w:val="006913C9"/>
    <w:rsid w:val="0069470D"/>
    <w:rsid w:val="006D58AA"/>
    <w:rsid w:val="006E5952"/>
    <w:rsid w:val="00734F00"/>
    <w:rsid w:val="0075188E"/>
    <w:rsid w:val="007A70AE"/>
    <w:rsid w:val="008362E8"/>
    <w:rsid w:val="0085786E"/>
    <w:rsid w:val="00887A0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46D"/>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6544"/>
    <w:rsid w:val="00CC6B7B"/>
    <w:rsid w:val="00CD2089"/>
    <w:rsid w:val="00D73A67"/>
    <w:rsid w:val="00D93661"/>
    <w:rsid w:val="00D970A9"/>
    <w:rsid w:val="00DF3845"/>
    <w:rsid w:val="00DF642E"/>
    <w:rsid w:val="00E21B65"/>
    <w:rsid w:val="00E41911"/>
    <w:rsid w:val="00E44B57"/>
    <w:rsid w:val="00E74A3F"/>
    <w:rsid w:val="00E92EEF"/>
    <w:rsid w:val="00EF2368"/>
    <w:rsid w:val="00EF3AA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54D50-3E51-463B-B397-FAEB60DA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9B751-4F7E-45B6-8B50-F359B431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428</Words>
  <Characters>2277</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4423 Text of Previous Version (Apr. 9, 2019) - South Carolina Legislature Online</dc:title>
  <dc:creator>Gail Moore</dc:creator>
  <cp:lastModifiedBy>S Volk</cp:lastModifiedBy>
  <cp:revision>2</cp:revision>
  <cp:lastPrinted>2019-04-08T12:59:00Z</cp:lastPrinted>
  <dcterms:created xsi:type="dcterms:W3CDTF">2019-04-09T20:11:00Z</dcterms:created>
  <dcterms:modified xsi:type="dcterms:W3CDTF">2019-04-09T20:11:00Z</dcterms:modified>
</cp:coreProperties>
</file>