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B2E" w:rsidRDefault="000C0B2E"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0B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25" w:rsidRPr="009815C1" w:rsidRDefault="00100B25" w:rsidP="00100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HONOR </w:t>
      </w:r>
      <w:r>
        <w:rPr>
          <w:color w:val="000000" w:themeColor="text1"/>
          <w:u w:color="000000" w:themeColor="text1"/>
        </w:rPr>
        <w:t>TERRY PEACE</w:t>
      </w:r>
      <w:r w:rsidRPr="00793E10">
        <w:rPr>
          <w:color w:val="000000" w:themeColor="text1"/>
          <w:u w:color="000000" w:themeColor="text1"/>
        </w:rPr>
        <w:t xml:space="preserve">, </w:t>
      </w:r>
      <w:r>
        <w:rPr>
          <w:color w:val="000000" w:themeColor="text1"/>
          <w:u w:color="000000" w:themeColor="text1"/>
        </w:rPr>
        <w:t>SENIOR VICE PRESIDENT OF BLUE CROSS BLUE SHIELD OF SOUTH CAROLINA,</w:t>
      </w:r>
      <w:r>
        <w:rPr>
          <w:color w:val="000000" w:themeColor="text1"/>
        </w:rPr>
        <w:t xml:space="preserve"> </w:t>
      </w:r>
      <w:r>
        <w:t xml:space="preserve">ON THE OCCASION OF HER UPCOMING RETIREMENT, TO THANK HER FOR HER </w:t>
      </w:r>
      <w:r w:rsidRPr="00155B38">
        <w:t>TWENTY</w:t>
      </w:r>
      <w:r w:rsidR="00E26816">
        <w:noBreakHyphen/>
      </w:r>
      <w:r w:rsidRPr="00155B38">
        <w:t>SEVEN</w:t>
      </w:r>
      <w:r>
        <w:t xml:space="preserve"> YEARS OF HARD WORK AND DEDICATED SERVICE TO THE COMPANY</w:t>
      </w:r>
      <w:r w:rsidR="00F9239C">
        <w:t xml:space="preserve"> AND HER COMMUNITY</w:t>
      </w:r>
      <w:r>
        <w:t>, AND TO</w:t>
      </w:r>
      <w:r w:rsidRPr="009815C1">
        <w:rPr>
          <w:color w:val="000000" w:themeColor="text1"/>
          <w:u w:color="000000" w:themeColor="text1"/>
        </w:rPr>
        <w:t xml:space="preserve">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110" w:rsidRDefault="00A40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Laurens County, Terry Peace graduated from the University of South Carolina</w:t>
      </w:r>
      <w:r w:rsidR="007469D1">
        <w:t xml:space="preserve"> Upstate</w:t>
      </w:r>
      <w:r>
        <w:t xml:space="preserve"> with an associates degree in nursing. She </w:t>
      </w:r>
      <w:r w:rsidRPr="003109E8">
        <w:rPr>
          <w:color w:val="000000" w:themeColor="text1"/>
          <w:u w:color="000000" w:themeColor="text1"/>
        </w:rPr>
        <w:t xml:space="preserve">began her career as a nurse in </w:t>
      </w:r>
      <w:r>
        <w:rPr>
          <w:color w:val="000000" w:themeColor="text1"/>
          <w:u w:color="000000" w:themeColor="text1"/>
        </w:rPr>
        <w:t>the surgical unit</w:t>
      </w:r>
      <w:r w:rsidRPr="003109E8">
        <w:rPr>
          <w:color w:val="000000" w:themeColor="text1"/>
          <w:u w:color="000000" w:themeColor="text1"/>
        </w:rPr>
        <w:t xml:space="preserve"> at Lexing</w:t>
      </w:r>
      <w:r>
        <w:rPr>
          <w:color w:val="000000" w:themeColor="text1"/>
          <w:u w:color="000000" w:themeColor="text1"/>
        </w:rPr>
        <w:t xml:space="preserve">ton Medical Center in Lexington, and later at </w:t>
      </w:r>
      <w:r w:rsidRPr="003109E8">
        <w:rPr>
          <w:color w:val="000000" w:themeColor="text1"/>
          <w:u w:color="000000" w:themeColor="text1"/>
        </w:rPr>
        <w:t>St. Fra</w:t>
      </w:r>
      <w:r>
        <w:rPr>
          <w:color w:val="000000" w:themeColor="text1"/>
          <w:u w:color="000000" w:themeColor="text1"/>
        </w:rPr>
        <w:t xml:space="preserve">ncis </w:t>
      </w:r>
      <w:r w:rsidR="00A73C84">
        <w:rPr>
          <w:color w:val="000000" w:themeColor="text1"/>
          <w:u w:color="000000" w:themeColor="text1"/>
        </w:rPr>
        <w:t>H</w:t>
      </w:r>
      <w:r>
        <w:rPr>
          <w:color w:val="000000" w:themeColor="text1"/>
          <w:u w:color="000000" w:themeColor="text1"/>
        </w:rPr>
        <w:t>ospital in Greenville; and</w:t>
      </w:r>
    </w:p>
    <w:p w:rsidR="00A40110" w:rsidRDefault="00A40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963" w:rsidRDefault="00F2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Mrs.</w:t>
      </w:r>
      <w:r w:rsidR="00A73C84">
        <w:t xml:space="preserve"> Peace joined Blue Cross Blue Shield of South Carolina</w:t>
      </w:r>
      <w:r w:rsidR="003429D1">
        <w:t xml:space="preserve"> as a medical case manager. She </w:t>
      </w:r>
      <w:r w:rsidR="00A73C84">
        <w:t xml:space="preserve">was instrumental in </w:t>
      </w:r>
      <w:r w:rsidR="00A73C84" w:rsidRPr="003109E8">
        <w:rPr>
          <w:color w:val="000000" w:themeColor="text1"/>
          <w:u w:color="000000" w:themeColor="text1"/>
        </w:rPr>
        <w:t>implementing a pr</w:t>
      </w:r>
      <w:r w:rsidR="00A73C84">
        <w:rPr>
          <w:color w:val="000000" w:themeColor="text1"/>
          <w:u w:color="000000" w:themeColor="text1"/>
        </w:rPr>
        <w:t>ogram for the state health plan</w:t>
      </w:r>
      <w:r w:rsidR="003429D1">
        <w:rPr>
          <w:color w:val="000000" w:themeColor="text1"/>
          <w:u w:color="000000" w:themeColor="text1"/>
        </w:rPr>
        <w:t xml:space="preserve">. During her time as a case manager, she realized that she </w:t>
      </w:r>
      <w:r w:rsidR="00065963">
        <w:rPr>
          <w:color w:val="000000" w:themeColor="text1"/>
          <w:u w:color="000000" w:themeColor="text1"/>
        </w:rPr>
        <w:t>enjoyed</w:t>
      </w:r>
      <w:r w:rsidR="003429D1">
        <w:rPr>
          <w:color w:val="000000" w:themeColor="text1"/>
          <w:u w:color="000000" w:themeColor="text1"/>
        </w:rPr>
        <w:t xml:space="preserve"> </w:t>
      </w:r>
      <w:r w:rsidR="00B864AE">
        <w:rPr>
          <w:color w:val="000000" w:themeColor="text1"/>
          <w:u w:color="000000" w:themeColor="text1"/>
        </w:rPr>
        <w:t xml:space="preserve">working in </w:t>
      </w:r>
      <w:r w:rsidR="003429D1">
        <w:rPr>
          <w:color w:val="000000" w:themeColor="text1"/>
          <w:u w:color="000000" w:themeColor="text1"/>
        </w:rPr>
        <w:t xml:space="preserve">the business side of </w:t>
      </w:r>
      <w:r w:rsidR="00B864AE">
        <w:rPr>
          <w:color w:val="000000" w:themeColor="text1"/>
          <w:u w:color="000000" w:themeColor="text1"/>
        </w:rPr>
        <w:t>the company</w:t>
      </w:r>
      <w:r w:rsidR="00065963">
        <w:rPr>
          <w:color w:val="000000" w:themeColor="text1"/>
          <w:u w:color="000000" w:themeColor="text1"/>
        </w:rPr>
        <w:t xml:space="preserve"> and </w:t>
      </w:r>
      <w:r w:rsidR="003074B2">
        <w:rPr>
          <w:color w:val="000000" w:themeColor="text1"/>
          <w:u w:color="000000" w:themeColor="text1"/>
        </w:rPr>
        <w:t xml:space="preserve">moved into </w:t>
      </w:r>
      <w:r w:rsidR="00B864AE">
        <w:rPr>
          <w:color w:val="000000" w:themeColor="text1"/>
          <w:u w:color="000000" w:themeColor="text1"/>
        </w:rPr>
        <w:t xml:space="preserve">a </w:t>
      </w:r>
      <w:r w:rsidR="003074B2">
        <w:rPr>
          <w:color w:val="000000" w:themeColor="text1"/>
          <w:u w:color="000000" w:themeColor="text1"/>
        </w:rPr>
        <w:t>management position with increasing responsibility in the company</w:t>
      </w:r>
      <w:r w:rsidR="00F36FDA" w:rsidRPr="00F36FDA">
        <w:rPr>
          <w:color w:val="000000" w:themeColor="text1"/>
          <w:u w:color="000000" w:themeColor="text1"/>
        </w:rPr>
        <w:t>’</w:t>
      </w:r>
      <w:r w:rsidR="003074B2">
        <w:rPr>
          <w:color w:val="000000" w:themeColor="text1"/>
          <w:u w:color="000000" w:themeColor="text1"/>
        </w:rPr>
        <w:t xml:space="preserve">s provider services area. She </w:t>
      </w:r>
      <w:r w:rsidR="00B864AE">
        <w:rPr>
          <w:color w:val="000000" w:themeColor="text1"/>
          <w:u w:color="000000" w:themeColor="text1"/>
        </w:rPr>
        <w:t xml:space="preserve">later </w:t>
      </w:r>
      <w:r w:rsidR="003074B2">
        <w:rPr>
          <w:color w:val="000000" w:themeColor="text1"/>
          <w:u w:color="000000" w:themeColor="text1"/>
        </w:rPr>
        <w:t>r</w:t>
      </w:r>
      <w:r w:rsidR="00065963">
        <w:rPr>
          <w:color w:val="000000" w:themeColor="text1"/>
          <w:u w:color="000000" w:themeColor="text1"/>
        </w:rPr>
        <w:t xml:space="preserve">eturned to school to further her education, </w:t>
      </w:r>
      <w:r w:rsidR="00B864AE">
        <w:rPr>
          <w:color w:val="000000" w:themeColor="text1"/>
          <w:u w:color="000000" w:themeColor="text1"/>
        </w:rPr>
        <w:t xml:space="preserve">graduating with a bachelor of arts in </w:t>
      </w:r>
      <w:r w:rsidR="00065963">
        <w:rPr>
          <w:color w:val="000000" w:themeColor="text1"/>
          <w:u w:color="000000" w:themeColor="text1"/>
        </w:rPr>
        <w:t>business</w:t>
      </w:r>
      <w:r w:rsidR="003074B2">
        <w:rPr>
          <w:color w:val="000000" w:themeColor="text1"/>
          <w:u w:color="000000" w:themeColor="text1"/>
        </w:rPr>
        <w:t xml:space="preserve"> administration</w:t>
      </w:r>
      <w:r w:rsidR="00B864AE">
        <w:rPr>
          <w:color w:val="000000" w:themeColor="text1"/>
          <w:u w:color="000000" w:themeColor="text1"/>
        </w:rPr>
        <w:t xml:space="preserve"> from Columbia College</w:t>
      </w:r>
      <w:r w:rsidR="00065963">
        <w:rPr>
          <w:color w:val="000000" w:themeColor="text1"/>
          <w:u w:color="000000" w:themeColor="text1"/>
        </w:rPr>
        <w:t xml:space="preserve">; and </w:t>
      </w:r>
    </w:p>
    <w:p w:rsidR="00A73C84" w:rsidRDefault="00A73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93" w:rsidRDefault="005B6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combining the perspective gained from her hospital</w:t>
      </w:r>
      <w:r w:rsidR="00E26816">
        <w:noBreakHyphen/>
      </w:r>
      <w:r>
        <w:t xml:space="preserve">based nursing career with experience gained during her work at BCBS of SC, </w:t>
      </w:r>
      <w:r w:rsidR="00154E4A">
        <w:t>Mrs.</w:t>
      </w:r>
      <w:r>
        <w:t xml:space="preserve"> Peace has become a seasoned health insurance executive. In 2004, she was named vice president of small group and individual insurance operations, one of eight units comprising the overall BlueCross division; and</w:t>
      </w:r>
    </w:p>
    <w:p w:rsidR="005B6693" w:rsidRDefault="005B6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93" w:rsidRDefault="00307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May 2010, </w:t>
      </w:r>
      <w:r w:rsidR="00154E4A">
        <w:t>Terry Peace</w:t>
      </w:r>
      <w:r>
        <w:t xml:space="preserve"> was named Senior Vice President of Operation where she oversees claims processing, customer service, marketing and sales, membership enrollment and billing, and underwriting. She is also responsible for the federal employee program, the state health plan, and a third</w:t>
      </w:r>
      <w:r w:rsidR="00E26816">
        <w:noBreakHyphen/>
      </w:r>
      <w:r>
        <w:t xml:space="preserve">party administration subsidiary; and </w:t>
      </w:r>
    </w:p>
    <w:p w:rsidR="003074B2" w:rsidRDefault="00307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57" w:rsidRDefault="007A2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59D4">
        <w:t>i</w:t>
      </w:r>
      <w:r w:rsidR="00F259D4" w:rsidRPr="00185FD2">
        <w:rPr>
          <w:color w:val="000000" w:themeColor="text1"/>
          <w:u w:color="000000" w:themeColor="text1"/>
        </w:rPr>
        <w:t xml:space="preserve">n 2016, </w:t>
      </w:r>
      <w:r w:rsidR="00F259D4">
        <w:rPr>
          <w:color w:val="000000" w:themeColor="text1"/>
          <w:u w:color="000000" w:themeColor="text1"/>
        </w:rPr>
        <w:t>Mrs. Peace</w:t>
      </w:r>
      <w:r w:rsidR="00F259D4" w:rsidRPr="00185FD2">
        <w:rPr>
          <w:color w:val="000000" w:themeColor="text1"/>
          <w:u w:color="000000" w:themeColor="text1"/>
        </w:rPr>
        <w:t xml:space="preserve"> was recognized as one of the Outstanding Women of Distinction by the Girl Scouts of South Carolina</w:t>
      </w:r>
      <w:r w:rsidR="00E26816">
        <w:rPr>
          <w:color w:val="000000" w:themeColor="text1"/>
          <w:u w:color="000000" w:themeColor="text1"/>
        </w:rPr>
        <w:noBreakHyphen/>
      </w:r>
      <w:r w:rsidR="00F259D4" w:rsidRPr="00185FD2">
        <w:rPr>
          <w:color w:val="000000" w:themeColor="text1"/>
          <w:u w:color="000000" w:themeColor="text1"/>
        </w:rPr>
        <w:t>Mountains to Midlands. The honorees for this award exemplify excellence in service, leadership, community visibility, and professionalism. She currently serves on the Women of Distinction Committee and is</w:t>
      </w:r>
      <w:r w:rsidR="00F259D4">
        <w:rPr>
          <w:color w:val="000000" w:themeColor="text1"/>
          <w:u w:color="000000" w:themeColor="text1"/>
        </w:rPr>
        <w:t xml:space="preserve"> a member of the Emerald Circle; and</w:t>
      </w:r>
    </w:p>
    <w:p w:rsidR="007A2157" w:rsidRDefault="007A2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57" w:rsidRPr="00185FD2" w:rsidRDefault="003074B2" w:rsidP="007A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2157">
        <w:t>an active leader in her c</w:t>
      </w:r>
      <w:r w:rsidR="00154E4A">
        <w:t>ommunity, Mrs. Peace</w:t>
      </w:r>
      <w:r w:rsidR="007A2157">
        <w:t xml:space="preserve"> </w:t>
      </w:r>
      <w:r w:rsidR="007A2157" w:rsidRPr="00185FD2">
        <w:rPr>
          <w:color w:val="000000" w:themeColor="text1"/>
          <w:u w:color="000000" w:themeColor="text1"/>
        </w:rPr>
        <w:t xml:space="preserve">uses her managerial skills outside of work as she serves in leadership capacities in charitable organizations. </w:t>
      </w:r>
      <w:r w:rsidR="007A2157">
        <w:rPr>
          <w:color w:val="000000" w:themeColor="text1"/>
          <w:u w:color="000000" w:themeColor="text1"/>
        </w:rPr>
        <w:t>While h</w:t>
      </w:r>
      <w:r w:rsidR="007A2157" w:rsidRPr="00185FD2">
        <w:rPr>
          <w:color w:val="000000" w:themeColor="text1"/>
          <w:u w:color="000000" w:themeColor="text1"/>
        </w:rPr>
        <w:t>er personal passion lies with improving t</w:t>
      </w:r>
      <w:r w:rsidR="007A2157">
        <w:rPr>
          <w:color w:val="000000" w:themeColor="text1"/>
          <w:u w:color="000000" w:themeColor="text1"/>
        </w:rPr>
        <w:t>he health of women and children, s</w:t>
      </w:r>
      <w:r w:rsidR="007A2157" w:rsidRPr="00185FD2">
        <w:rPr>
          <w:color w:val="000000" w:themeColor="text1"/>
          <w:u w:color="000000" w:themeColor="text1"/>
        </w:rPr>
        <w:t>he most visibly demonstrates her commitment to those causes through her past affiliation with the American Heart Association, her past service as member of the SC Chapter Board for the March of Dimes</w:t>
      </w:r>
      <w:r w:rsidR="007A2157">
        <w:rPr>
          <w:color w:val="000000" w:themeColor="text1"/>
          <w:u w:color="000000" w:themeColor="text1"/>
        </w:rPr>
        <w:t>,</w:t>
      </w:r>
      <w:r w:rsidR="007A2157" w:rsidRPr="00185FD2">
        <w:rPr>
          <w:color w:val="000000" w:themeColor="text1"/>
          <w:u w:color="000000" w:themeColor="text1"/>
        </w:rPr>
        <w:t xml:space="preserve"> and </w:t>
      </w:r>
      <w:r w:rsidR="007A2157">
        <w:rPr>
          <w:color w:val="000000" w:themeColor="text1"/>
          <w:u w:color="000000" w:themeColor="text1"/>
        </w:rPr>
        <w:t>as former</w:t>
      </w:r>
      <w:r w:rsidR="007A2157" w:rsidRPr="00185FD2">
        <w:rPr>
          <w:color w:val="000000" w:themeColor="text1"/>
          <w:u w:color="000000" w:themeColor="text1"/>
        </w:rPr>
        <w:t xml:space="preserve"> Chairman of the Go Red for Women Executive Leadership Board.</w:t>
      </w:r>
      <w:r w:rsidR="007A2157">
        <w:rPr>
          <w:color w:val="000000" w:themeColor="text1"/>
          <w:u w:color="000000" w:themeColor="text1"/>
        </w:rPr>
        <w:t xml:space="preserve"> </w:t>
      </w:r>
      <w:r w:rsidR="007A2157" w:rsidRPr="00185FD2">
        <w:rPr>
          <w:color w:val="000000" w:themeColor="text1"/>
          <w:u w:color="000000" w:themeColor="text1"/>
        </w:rPr>
        <w:t xml:space="preserve">She </w:t>
      </w:r>
      <w:r w:rsidR="007A2157">
        <w:rPr>
          <w:color w:val="000000" w:themeColor="text1"/>
          <w:u w:color="000000" w:themeColor="text1"/>
        </w:rPr>
        <w:t xml:space="preserve">currently serves </w:t>
      </w:r>
      <w:r w:rsidR="007A2157" w:rsidRPr="00185FD2">
        <w:rPr>
          <w:color w:val="000000" w:themeColor="text1"/>
          <w:u w:color="000000" w:themeColor="text1"/>
        </w:rPr>
        <w:t>a</w:t>
      </w:r>
      <w:r w:rsidR="007A2157">
        <w:rPr>
          <w:color w:val="000000" w:themeColor="text1"/>
          <w:u w:color="000000" w:themeColor="text1"/>
        </w:rPr>
        <w:t>s a</w:t>
      </w:r>
      <w:r w:rsidR="007A2157" w:rsidRPr="00185FD2">
        <w:rPr>
          <w:color w:val="000000" w:themeColor="text1"/>
          <w:u w:color="000000" w:themeColor="text1"/>
        </w:rPr>
        <w:t xml:space="preserve"> member of </w:t>
      </w:r>
      <w:r w:rsidR="007A2157">
        <w:rPr>
          <w:color w:val="000000" w:themeColor="text1"/>
          <w:u w:color="000000" w:themeColor="text1"/>
        </w:rPr>
        <w:t xml:space="preserve">the </w:t>
      </w:r>
      <w:r w:rsidR="00F259D4">
        <w:rPr>
          <w:color w:val="000000" w:themeColor="text1"/>
          <w:u w:color="000000" w:themeColor="text1"/>
        </w:rPr>
        <w:t>Go Red for Women movement which</w:t>
      </w:r>
      <w:r w:rsidR="007A2157" w:rsidRPr="00185FD2">
        <w:rPr>
          <w:color w:val="000000" w:themeColor="text1"/>
          <w:u w:color="000000" w:themeColor="text1"/>
        </w:rPr>
        <w:t xml:space="preserve"> encourages awareness and support for women affected by heart diseas</w:t>
      </w:r>
      <w:r w:rsidR="007A2157">
        <w:rPr>
          <w:color w:val="000000" w:themeColor="text1"/>
          <w:u w:color="000000" w:themeColor="text1"/>
        </w:rPr>
        <w:t xml:space="preserve">e, the number </w:t>
      </w:r>
      <w:r w:rsidR="007469D1">
        <w:rPr>
          <w:color w:val="000000" w:themeColor="text1"/>
          <w:u w:color="000000" w:themeColor="text1"/>
        </w:rPr>
        <w:t>one</w:t>
      </w:r>
      <w:r w:rsidR="007A2157">
        <w:rPr>
          <w:color w:val="000000" w:themeColor="text1"/>
          <w:u w:color="000000" w:themeColor="text1"/>
        </w:rPr>
        <w:t xml:space="preserve"> killer of women; and</w:t>
      </w:r>
      <w:r w:rsidR="007A2157" w:rsidRPr="00185FD2">
        <w:rPr>
          <w:color w:val="000000" w:themeColor="text1"/>
          <w:u w:color="000000" w:themeColor="text1"/>
        </w:rPr>
        <w:t xml:space="preserve"> </w:t>
      </w:r>
    </w:p>
    <w:p w:rsidR="003074B2" w:rsidRDefault="00307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9D4" w:rsidRDefault="00473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Chapin resident is the proud wife of Ala</w:t>
      </w:r>
      <w:r w:rsidR="003F2293">
        <w:t>n Peace</w:t>
      </w:r>
      <w:r w:rsidR="00803A04">
        <w:t>. T</w:t>
      </w:r>
      <w:r w:rsidR="003F2293">
        <w:t>ogether they have two grown children</w:t>
      </w:r>
      <w:r w:rsidR="00803A04">
        <w:t>, Taylor and Erica,</w:t>
      </w:r>
      <w:r w:rsidR="00A13FC9">
        <w:t xml:space="preserve"> </w:t>
      </w:r>
      <w:r w:rsidR="003F2293">
        <w:t>who have blessed them with two grandchildren</w:t>
      </w:r>
      <w:r w:rsidR="00803A04">
        <w:t>, Della Grace and Olivia</w:t>
      </w:r>
      <w:r w:rsidR="003F2293">
        <w:t>; and</w:t>
      </w:r>
    </w:p>
    <w:p w:rsidR="00F259D4" w:rsidRDefault="00F2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3" w:rsidRDefault="003F2293" w:rsidP="003F2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the </w:t>
      </w:r>
      <w:r>
        <w:rPr>
          <w:color w:val="000000" w:themeColor="text1"/>
          <w:u w:color="000000" w:themeColor="text1"/>
        </w:rPr>
        <w:t xml:space="preserve">General Assembly recognizes that the </w:t>
      </w:r>
      <w:r w:rsidRPr="005E7F00">
        <w:rPr>
          <w:color w:val="000000" w:themeColor="text1"/>
          <w:u w:color="000000" w:themeColor="text1"/>
        </w:rPr>
        <w:t>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Pr>
          <w:color w:val="000000" w:themeColor="text1"/>
          <w:u w:color="000000" w:themeColor="text1"/>
        </w:rPr>
        <w:t>Terry Peace</w:t>
      </w:r>
      <w:r w:rsidRPr="005E7F00">
        <w:rPr>
          <w:color w:val="000000" w:themeColor="text1"/>
          <w:u w:color="000000" w:themeColor="text1"/>
        </w:rPr>
        <w:t xml:space="preserve"> who use their talents and resources to serve others. Now, therefore,</w:t>
      </w: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B2" w:rsidRDefault="00100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07016">
        <w:t>General Assembly</w:t>
      </w:r>
      <w:r>
        <w:t xml:space="preserve">, by this resolution, honor Terry Peace, Senior Vice President of Blue Cross Blue Shield of South Carolina, on the occasion of her upcoming </w:t>
      </w:r>
      <w:r>
        <w:lastRenderedPageBreak/>
        <w:t>retirement, thank her for her twenty</w:t>
      </w:r>
      <w:r w:rsidR="00E26816">
        <w:noBreakHyphen/>
      </w:r>
      <w:r>
        <w:t>seven years of hard work and dedicated service to the company</w:t>
      </w:r>
      <w:r w:rsidR="00F9239C">
        <w:t xml:space="preserve"> and her community</w:t>
      </w:r>
      <w:r>
        <w:t>, and offer best wishes for a satisfying and rewarding retirement.</w:t>
      </w: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7016">
        <w:t xml:space="preserve"> Terry Peace.</w:t>
      </w:r>
    </w:p>
    <w:p w:rsidR="00295C36" w:rsidRDefault="00E26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B2E" w:rsidRDefault="000C0B2E" w:rsidP="000C0B2E">
      <w:pPr>
        <w:suppressAutoHyphens/>
      </w:pPr>
    </w:p>
    <w:sectPr w:rsidR="000C0B2E" w:rsidSect="000C0B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6AD" w:rsidRDefault="00F416AD" w:rsidP="009F0C77">
      <w:r>
        <w:separator/>
      </w:r>
    </w:p>
  </w:endnote>
  <w:endnote w:type="continuationSeparator" w:id="0">
    <w:p w:rsidR="00F416AD" w:rsidRDefault="00F41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91042-81D0-491E-8C33-D90F6DBD21A6}"/>
    <w:embedBold r:id="rId2" w:fontKey="{5770A7E8-04DD-4243-8ADF-FEFF453C6048}"/>
  </w:font>
  <w:font w:name="Calibri">
    <w:panose1 w:val="020F0502020204030204"/>
    <w:charset w:val="00"/>
    <w:family w:val="swiss"/>
    <w:pitch w:val="variable"/>
    <w:sig w:usb0="E00002FF" w:usb1="4000ACFF" w:usb2="00000001" w:usb3="00000000" w:csb0="0000019F" w:csb1="00000000"/>
    <w:embedRegular r:id="rId3" w:fontKey="{9EE992B9-9532-408C-A08B-182CEDC277BF}"/>
  </w:font>
  <w:font w:name="Segoe UI">
    <w:panose1 w:val="020B0502040204020203"/>
    <w:charset w:val="00"/>
    <w:family w:val="swiss"/>
    <w:pitch w:val="variable"/>
    <w:sig w:usb0="E10022FF" w:usb1="C000E47F" w:usb2="00000029" w:usb3="00000000" w:csb0="000001DF" w:csb1="00000000"/>
    <w:embedRegular r:id="rId4" w:fontKey="{7C20D9F8-130C-4AEE-92BF-14C96FB7B8AC}"/>
  </w:font>
  <w:font w:name="Cambria">
    <w:panose1 w:val="02040503050406030204"/>
    <w:charset w:val="00"/>
    <w:family w:val="roman"/>
    <w:pitch w:val="variable"/>
    <w:sig w:usb0="E00002FF" w:usb1="400004FF" w:usb2="00000000" w:usb3="00000000" w:csb0="0000019F" w:csb1="00000000"/>
    <w:embedRegular r:id="rId5" w:fontKey="{5D42521D-4D7F-4CB7-91BF-FFD9DFE1A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C36" w:rsidRPr="000C0B2E" w:rsidRDefault="000C0B2E" w:rsidP="000C0B2E">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6AD" w:rsidRDefault="00F416AD" w:rsidP="009F0C77">
      <w:r>
        <w:separator/>
      </w:r>
    </w:p>
  </w:footnote>
  <w:footnote w:type="continuationSeparator" w:id="0">
    <w:p w:rsidR="00F416AD" w:rsidRDefault="00F41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9CZ19"/>
    <w:docVar w:name="CoverBillType" w:val="c"/>
    <w:docVar w:name="DocPath" w:val="L:\Council\bills\JN\3079CZ19.DOCX"/>
    <w:docVar w:name="dvBillNumber" w:val="4436"/>
    <w:docVar w:name="dvBillNumberPrefix" w:val="H. "/>
    <w:docVar w:name="dvOriginalBody" w:val="House"/>
    <w:docVar w:name="dvSteno" w:val="JN"/>
    <w:docVar w:name="NameofBody" w:val="h"/>
    <w:docVar w:name="vGroup2" w:val="Council"/>
  </w:docVars>
  <w:rsids>
    <w:rsidRoot w:val="009B70B2"/>
    <w:rsid w:val="00007016"/>
    <w:rsid w:val="00011869"/>
    <w:rsid w:val="00015CD6"/>
    <w:rsid w:val="00065963"/>
    <w:rsid w:val="000C0B2E"/>
    <w:rsid w:val="000E0100"/>
    <w:rsid w:val="000E1785"/>
    <w:rsid w:val="000F40FA"/>
    <w:rsid w:val="00100B25"/>
    <w:rsid w:val="001035F1"/>
    <w:rsid w:val="0010776B"/>
    <w:rsid w:val="00112C28"/>
    <w:rsid w:val="00133E66"/>
    <w:rsid w:val="001435A3"/>
    <w:rsid w:val="00146ED3"/>
    <w:rsid w:val="00151044"/>
    <w:rsid w:val="00154E4A"/>
    <w:rsid w:val="001D08F2"/>
    <w:rsid w:val="001D3A58"/>
    <w:rsid w:val="001D525B"/>
    <w:rsid w:val="001D7F4F"/>
    <w:rsid w:val="00205238"/>
    <w:rsid w:val="002321B6"/>
    <w:rsid w:val="00250967"/>
    <w:rsid w:val="002543C8"/>
    <w:rsid w:val="0025541D"/>
    <w:rsid w:val="00284AAE"/>
    <w:rsid w:val="00295C36"/>
    <w:rsid w:val="002E5912"/>
    <w:rsid w:val="00301B21"/>
    <w:rsid w:val="003074B2"/>
    <w:rsid w:val="00325348"/>
    <w:rsid w:val="0032732C"/>
    <w:rsid w:val="00336AD0"/>
    <w:rsid w:val="003429D1"/>
    <w:rsid w:val="0037079A"/>
    <w:rsid w:val="003C4DAB"/>
    <w:rsid w:val="003D01E8"/>
    <w:rsid w:val="003E5288"/>
    <w:rsid w:val="003F2293"/>
    <w:rsid w:val="003F6D79"/>
    <w:rsid w:val="0041760A"/>
    <w:rsid w:val="00417C01"/>
    <w:rsid w:val="004403BD"/>
    <w:rsid w:val="00461441"/>
    <w:rsid w:val="004734EE"/>
    <w:rsid w:val="004809EE"/>
    <w:rsid w:val="004E7D54"/>
    <w:rsid w:val="005273C6"/>
    <w:rsid w:val="00530A69"/>
    <w:rsid w:val="00545593"/>
    <w:rsid w:val="00556EBF"/>
    <w:rsid w:val="00577C6C"/>
    <w:rsid w:val="005A62FE"/>
    <w:rsid w:val="005B6693"/>
    <w:rsid w:val="005C2FE2"/>
    <w:rsid w:val="005E2BC9"/>
    <w:rsid w:val="00605102"/>
    <w:rsid w:val="006215AA"/>
    <w:rsid w:val="006913C9"/>
    <w:rsid w:val="0069470D"/>
    <w:rsid w:val="006D58AA"/>
    <w:rsid w:val="00734F00"/>
    <w:rsid w:val="007469D1"/>
    <w:rsid w:val="007A2157"/>
    <w:rsid w:val="007A70AE"/>
    <w:rsid w:val="00803A04"/>
    <w:rsid w:val="008362E8"/>
    <w:rsid w:val="0085786E"/>
    <w:rsid w:val="008A1768"/>
    <w:rsid w:val="008A489F"/>
    <w:rsid w:val="008F0F33"/>
    <w:rsid w:val="008F4429"/>
    <w:rsid w:val="0094021A"/>
    <w:rsid w:val="0096000A"/>
    <w:rsid w:val="009B44AF"/>
    <w:rsid w:val="009B70B2"/>
    <w:rsid w:val="009C6A0B"/>
    <w:rsid w:val="009F0C77"/>
    <w:rsid w:val="009F4DD1"/>
    <w:rsid w:val="00A02543"/>
    <w:rsid w:val="00A13FC9"/>
    <w:rsid w:val="00A40110"/>
    <w:rsid w:val="00A41684"/>
    <w:rsid w:val="00A46A57"/>
    <w:rsid w:val="00A64E80"/>
    <w:rsid w:val="00A72BCD"/>
    <w:rsid w:val="00A73C84"/>
    <w:rsid w:val="00A741D9"/>
    <w:rsid w:val="00A833AB"/>
    <w:rsid w:val="00A9741D"/>
    <w:rsid w:val="00AC34A2"/>
    <w:rsid w:val="00AD1C9A"/>
    <w:rsid w:val="00AD4B17"/>
    <w:rsid w:val="00B412D4"/>
    <w:rsid w:val="00B864AE"/>
    <w:rsid w:val="00BB09E3"/>
    <w:rsid w:val="00BE3C22"/>
    <w:rsid w:val="00C0345E"/>
    <w:rsid w:val="00C31C95"/>
    <w:rsid w:val="00C3483A"/>
    <w:rsid w:val="00C74E9D"/>
    <w:rsid w:val="00C826DD"/>
    <w:rsid w:val="00C82FD3"/>
    <w:rsid w:val="00C92819"/>
    <w:rsid w:val="00CC6B7B"/>
    <w:rsid w:val="00CD2089"/>
    <w:rsid w:val="00D73A67"/>
    <w:rsid w:val="00D970A9"/>
    <w:rsid w:val="00DF3845"/>
    <w:rsid w:val="00E26816"/>
    <w:rsid w:val="00E41911"/>
    <w:rsid w:val="00E44B57"/>
    <w:rsid w:val="00E92EEF"/>
    <w:rsid w:val="00EF2368"/>
    <w:rsid w:val="00F24442"/>
    <w:rsid w:val="00F259D4"/>
    <w:rsid w:val="00F36FDA"/>
    <w:rsid w:val="00F416AD"/>
    <w:rsid w:val="00F50AE3"/>
    <w:rsid w:val="00F655B7"/>
    <w:rsid w:val="00F656BA"/>
    <w:rsid w:val="00F67CF1"/>
    <w:rsid w:val="00F728AA"/>
    <w:rsid w:val="00F840F0"/>
    <w:rsid w:val="00F923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ED53D-6F3C-495B-8A50-089C1E4D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6F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F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5FAB-B644-47BE-B72C-3CC0014B8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3</Pages>
  <Words>634</Words>
  <Characters>3349</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4436 Text of Previous Version (Apr. 9, 2019) - South Carolina Legislature Online</dc:title>
  <dc:creator>Julie Newboult</dc:creator>
  <cp:lastModifiedBy>S Volk</cp:lastModifiedBy>
  <cp:revision>2</cp:revision>
  <cp:lastPrinted>2019-04-08T16:16:00Z</cp:lastPrinted>
  <dcterms:created xsi:type="dcterms:W3CDTF">2019-04-09T23:14:00Z</dcterms:created>
  <dcterms:modified xsi:type="dcterms:W3CDTF">2019-04-09T23:14:00Z</dcterms:modified>
</cp:coreProperties>
</file>