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731" w:rsidRDefault="00721731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D0" w:rsidRDefault="008951D0" w:rsidP="0089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03C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587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F38DC">
        <w:rPr>
          <w:color w:val="000000" w:themeColor="text1"/>
          <w:u w:color="000000" w:themeColor="text1"/>
        </w:rPr>
        <w:t>TO AMEND THE CODE OF LAWS OF SOUTH CAROLINA, 1976, BY ADDING SECTION 50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>19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>455 SO AS TO PROHIBIT CERTAIN ENUMERATED ACTIVITIES AT LAKE WILLIAM C. BOWEN, LAKE BLALOCK, AND SPARTANBURG MUNICIPAL RESERVOIR #1 IN SPARTANBURG COUNTY</w:t>
      </w:r>
      <w:r w:rsidR="00842722">
        <w:rPr>
          <w:color w:val="000000" w:themeColor="text1"/>
          <w:u w:color="000000" w:themeColor="text1"/>
        </w:rPr>
        <w:t>;</w:t>
      </w:r>
      <w:r w:rsidRPr="009F38DC">
        <w:rPr>
          <w:color w:val="000000" w:themeColor="text1"/>
          <w:u w:color="000000" w:themeColor="text1"/>
        </w:rPr>
        <w:t xml:space="preserve"> AND TO REPEAL ACT 465 OF 2002 RELATING TO THE ESTABLISHMENT OF THE SAFETY AND SECURITY DEPARTMENT WITHIN THE COMMISSION OF PUBLIC WORKS FOR THE CITY OF SPARTANBURG.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03CD" w:rsidRDefault="0040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03CD" w:rsidRDefault="0040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87D" w:rsidRPr="009F38DC" w:rsidRDefault="004003C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E587D" w:rsidRPr="009F38DC">
        <w:rPr>
          <w:color w:val="000000" w:themeColor="text1"/>
          <w:u w:color="000000" w:themeColor="text1"/>
        </w:rPr>
        <w:t>Article 10, Chapter 19, Title 50 of the 1976 Code is amended by adding: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38DC">
        <w:rPr>
          <w:color w:val="000000" w:themeColor="text1"/>
          <w:u w:color="000000" w:themeColor="text1"/>
        </w:rPr>
        <w:tab/>
        <w:t>“Section 50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>19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>455.</w:t>
      </w:r>
      <w:r w:rsidRPr="009F38DC">
        <w:rPr>
          <w:color w:val="000000" w:themeColor="text1"/>
          <w:u w:color="000000" w:themeColor="text1"/>
        </w:rPr>
        <w:tab/>
        <w:t>(A)</w:t>
      </w:r>
      <w:r w:rsidRPr="009F38DC">
        <w:rPr>
          <w:color w:val="000000" w:themeColor="text1"/>
          <w:u w:color="000000" w:themeColor="text1"/>
        </w:rPr>
        <w:tab/>
        <w:t>Notwithstanding another provision of law, it is unlawful for a person to hunt, possess a firearm, or discharge fireworks on or immediately adjacent to the waters of Lake William C. Bowen or Spartanburg Municipal Reservoir #1 in Spartanburg County.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38DC">
        <w:rPr>
          <w:color w:val="000000" w:themeColor="text1"/>
          <w:u w:color="000000" w:themeColor="text1"/>
        </w:rPr>
        <w:tab/>
        <w:t>(B)</w:t>
      </w:r>
      <w:r w:rsidRPr="009F38DC">
        <w:rPr>
          <w:color w:val="000000" w:themeColor="text1"/>
          <w:u w:color="000000" w:themeColor="text1"/>
        </w:rPr>
        <w:tab/>
        <w:t>Notwithstanding another provision of law, it is unlawful for a person to possess a firearm, unless the possession is incident to the lawful hunting of migratory waterfowl, or to discharge fireworks on or immediately adjacent to the waters of Lake Blalock in Spartanburg County.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38DC">
        <w:rPr>
          <w:color w:val="000000" w:themeColor="text1"/>
          <w:u w:color="000000" w:themeColor="text1"/>
        </w:rPr>
        <w:tab/>
        <w:t>(C)</w:t>
      </w:r>
      <w:r w:rsidRPr="009F38DC">
        <w:rPr>
          <w:color w:val="000000" w:themeColor="text1"/>
          <w:u w:color="000000" w:themeColor="text1"/>
        </w:rPr>
        <w:tab/>
        <w:t xml:space="preserve">Any person violating the provisions of this section </w:t>
      </w:r>
      <w:r w:rsidR="00E37512">
        <w:rPr>
          <w:color w:val="000000" w:themeColor="text1"/>
          <w:u w:color="000000" w:themeColor="text1"/>
        </w:rPr>
        <w:t>is</w:t>
      </w:r>
      <w:r w:rsidRPr="009F38DC">
        <w:rPr>
          <w:color w:val="000000" w:themeColor="text1"/>
          <w:u w:color="000000" w:themeColor="text1"/>
        </w:rPr>
        <w:t xml:space="preserve"> guilty of a misdemeanor and</w:t>
      </w:r>
      <w:r w:rsidR="00E37512">
        <w:rPr>
          <w:color w:val="000000" w:themeColor="text1"/>
          <w:u w:color="000000" w:themeColor="text1"/>
        </w:rPr>
        <w:t>, upon conviction, must</w:t>
      </w:r>
      <w:r w:rsidRPr="009F38DC">
        <w:rPr>
          <w:color w:val="000000" w:themeColor="text1"/>
          <w:u w:color="000000" w:themeColor="text1"/>
        </w:rPr>
        <w:t xml:space="preserve"> be punished as follows: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38DC">
        <w:rPr>
          <w:color w:val="000000" w:themeColor="text1"/>
          <w:u w:color="000000" w:themeColor="text1"/>
        </w:rPr>
        <w:tab/>
      </w:r>
      <w:r w:rsidRPr="009F38DC">
        <w:rPr>
          <w:color w:val="000000" w:themeColor="text1"/>
          <w:u w:color="000000" w:themeColor="text1"/>
        </w:rPr>
        <w:tab/>
        <w:t>(1)</w:t>
      </w:r>
      <w:r w:rsidR="00842722">
        <w:rPr>
          <w:color w:val="000000" w:themeColor="text1"/>
          <w:u w:color="000000" w:themeColor="text1"/>
        </w:rPr>
        <w:tab/>
      </w:r>
      <w:r w:rsidRPr="009F38DC">
        <w:rPr>
          <w:color w:val="000000" w:themeColor="text1"/>
          <w:u w:color="000000" w:themeColor="text1"/>
        </w:rPr>
        <w:t>for a first offense by a fine of not less than twenty</w:t>
      </w:r>
      <w:r w:rsidR="000133B6">
        <w:rPr>
          <w:color w:val="000000" w:themeColor="text1"/>
          <w:u w:color="000000" w:themeColor="text1"/>
        </w:rPr>
        <w:noBreakHyphen/>
      </w:r>
      <w:r w:rsidRPr="009F38DC">
        <w:rPr>
          <w:color w:val="000000" w:themeColor="text1"/>
          <w:u w:color="000000" w:themeColor="text1"/>
        </w:rPr>
        <w:t xml:space="preserve">five dollars nor more than one hundred dollars or by imprisonment of not less than ten days </w:t>
      </w:r>
      <w:r w:rsidR="009C51B4">
        <w:rPr>
          <w:color w:val="000000" w:themeColor="text1"/>
          <w:u w:color="000000" w:themeColor="text1"/>
        </w:rPr>
        <w:t>n</w:t>
      </w:r>
      <w:r w:rsidRPr="009F38DC">
        <w:rPr>
          <w:color w:val="000000" w:themeColor="text1"/>
          <w:u w:color="000000" w:themeColor="text1"/>
        </w:rPr>
        <w:t>or more than thirty days;</w:t>
      </w:r>
    </w:p>
    <w:p w:rsidR="009E587D" w:rsidRPr="009F38DC" w:rsidRDefault="007245E9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9E587D" w:rsidRPr="009F38DC">
        <w:rPr>
          <w:color w:val="000000" w:themeColor="text1"/>
          <w:u w:color="000000" w:themeColor="text1"/>
        </w:rPr>
        <w:t xml:space="preserve">for a second offense by a fine of not less than fifty dollars nor more than one hundred dollars or by imprisonment of not less than fifteen days </w:t>
      </w:r>
      <w:r w:rsidR="009C51B4">
        <w:rPr>
          <w:color w:val="000000" w:themeColor="text1"/>
          <w:u w:color="000000" w:themeColor="text1"/>
        </w:rPr>
        <w:t>n</w:t>
      </w:r>
      <w:r w:rsidR="009E587D" w:rsidRPr="009F38DC">
        <w:rPr>
          <w:color w:val="000000" w:themeColor="text1"/>
          <w:u w:color="000000" w:themeColor="text1"/>
        </w:rPr>
        <w:t>or more than thirty days; and</w:t>
      </w:r>
    </w:p>
    <w:p w:rsidR="009E587D" w:rsidRPr="009F38DC" w:rsidRDefault="007245E9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9E587D" w:rsidRPr="009F38DC">
        <w:rPr>
          <w:color w:val="000000" w:themeColor="text1"/>
          <w:u w:color="000000" w:themeColor="text1"/>
        </w:rPr>
        <w:t>for a third offense by a fine of not less than two hundred dollars or by imprisonment of not less than thirty days, in the discretion of the court having jurisdiction.”</w:t>
      </w:r>
    </w:p>
    <w:p w:rsidR="009E587D" w:rsidRPr="009F38DC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3CD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38DC">
        <w:rPr>
          <w:color w:val="000000" w:themeColor="text1"/>
          <w:u w:color="000000" w:themeColor="text1"/>
        </w:rPr>
        <w:t>SECTION</w:t>
      </w:r>
      <w:r w:rsidRPr="009F38DC">
        <w:rPr>
          <w:color w:val="000000" w:themeColor="text1"/>
          <w:u w:color="000000" w:themeColor="text1"/>
        </w:rPr>
        <w:tab/>
        <w:t>2.</w:t>
      </w:r>
      <w:r w:rsidRPr="009F38DC">
        <w:rPr>
          <w:color w:val="000000" w:themeColor="text1"/>
          <w:u w:color="000000" w:themeColor="text1"/>
        </w:rPr>
        <w:tab/>
        <w:t>Act 465 of 2002 is repealed.</w:t>
      </w:r>
    </w:p>
    <w:p w:rsidR="004003CD" w:rsidRDefault="0040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3CD" w:rsidRDefault="0040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45E9">
        <w:t>3</w:t>
      </w:r>
      <w:r>
        <w:t>.</w:t>
      </w:r>
      <w:r>
        <w:tab/>
        <w:t>This act takes effect upon approval by the Governor.</w:t>
      </w:r>
    </w:p>
    <w:p w:rsidR="008D30B0" w:rsidRDefault="000133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1731" w:rsidRDefault="00721731" w:rsidP="00721731">
      <w:pPr>
        <w:suppressAutoHyphens/>
      </w:pPr>
    </w:p>
    <w:sectPr w:rsidR="00721731" w:rsidSect="007217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3CD" w:rsidRDefault="004003CD" w:rsidP="009F0C77">
      <w:r>
        <w:separator/>
      </w:r>
    </w:p>
  </w:endnote>
  <w:endnote w:type="continuationSeparator" w:id="0">
    <w:p w:rsidR="004003CD" w:rsidRDefault="004003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A58832-0399-4A6F-B95E-4B5F15BE4CFF}"/>
    <w:embedBold r:id="rId2" w:fontKey="{A44EDAF9-AE28-4C9E-8672-0754820175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63B7D9-EF52-4205-ABDC-6F5E85F91F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1A4236-CD6B-43CA-B926-D7AC41CD05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850A80-1F64-42DA-8C38-35A3ED66D6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0B0" w:rsidRPr="00721731" w:rsidRDefault="00721731" w:rsidP="007217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3CD" w:rsidRDefault="004003CD" w:rsidP="009F0C77">
      <w:r>
        <w:separator/>
      </w:r>
    </w:p>
  </w:footnote>
  <w:footnote w:type="continuationSeparator" w:id="0">
    <w:p w:rsidR="004003CD" w:rsidRDefault="004003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474ZW19"/>
    <w:docVar w:name="CoverBillType" w:val="b"/>
    <w:docVar w:name="DocPath" w:val="L:\Council\bills\CC\15474ZW19.DOCX"/>
    <w:docVar w:name="dvBillNumber" w:val="446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4003CD"/>
    <w:rsid w:val="000133B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7ADC"/>
    <w:rsid w:val="003D411E"/>
    <w:rsid w:val="003E3C1E"/>
    <w:rsid w:val="003E6148"/>
    <w:rsid w:val="003E7D04"/>
    <w:rsid w:val="004003CD"/>
    <w:rsid w:val="00400EAA"/>
    <w:rsid w:val="0041760A"/>
    <w:rsid w:val="004203D7"/>
    <w:rsid w:val="00452AC9"/>
    <w:rsid w:val="004809EE"/>
    <w:rsid w:val="004B2A8B"/>
    <w:rsid w:val="004B3BF9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1731"/>
    <w:rsid w:val="007245E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2722"/>
    <w:rsid w:val="00870BBC"/>
    <w:rsid w:val="00872729"/>
    <w:rsid w:val="008951D0"/>
    <w:rsid w:val="008D30B0"/>
    <w:rsid w:val="008F4429"/>
    <w:rsid w:val="00932670"/>
    <w:rsid w:val="009352BB"/>
    <w:rsid w:val="00990668"/>
    <w:rsid w:val="009B397B"/>
    <w:rsid w:val="009C51B4"/>
    <w:rsid w:val="009E27B2"/>
    <w:rsid w:val="009E587D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751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6F850B-817A-4F7C-A5BB-A508039F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3B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297B9-F633-446A-AFDD-B72C01815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326</Words>
  <Characters>1562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 Text of Previous Version (Jan. 29, 2019) - South Carolina Legislature Online</dc:title>
  <dc:subject/>
  <dc:creator>Chris Charlton</dc:creator>
  <cp:keywords/>
  <dc:description/>
  <cp:lastModifiedBy>S Volk</cp:lastModifiedBy>
  <cp:revision>2</cp:revision>
  <cp:lastPrinted>2019-01-22T21:19:00Z</cp:lastPrinted>
  <dcterms:created xsi:type="dcterms:W3CDTF">2019-01-29T19:25:00Z</dcterms:created>
  <dcterms:modified xsi:type="dcterms:W3CDTF">2019-01-29T19:25:00Z</dcterms:modified>
</cp:coreProperties>
</file>