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40" w:rsidRDefault="00F12C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2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13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NORTH AUGUSTA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>
        <w:t xml:space="preserve">, COACHES, AND SCHOOL OFFICIALS, AT A DATE AND TIME TO BE DETERMINED BY THE SPEAKER, FOR THE PURPOSE OF BEING RECOGNIZED AND </w:t>
      </w:r>
      <w:r w:rsidR="00747953">
        <w:t>COMMEND</w:t>
      </w:r>
      <w:r w:rsidR="00BA421F">
        <w:t>ED</w:t>
      </w:r>
      <w:r w:rsidR="00747953">
        <w:t xml:space="preserve"> FOR</w:t>
      </w:r>
      <w:r>
        <w:t xml:space="preserve"> </w:t>
      </w:r>
      <w:r w:rsidR="00747953">
        <w:rPr>
          <w:rFonts w:eastAsiaTheme="minorHAnsi"/>
          <w:color w:val="000000" w:themeColor="text1"/>
          <w:szCs w:val="22"/>
          <w:u w:color="000000" w:themeColor="text1"/>
        </w:rPr>
        <w:t xml:space="preserve">WINNING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AAA</w:t>
      </w:r>
      <w:r w:rsidRPr="004628D5">
        <w:rPr>
          <w:color w:val="000000" w:themeColor="text1"/>
          <w:u w:color="000000" w:themeColor="text1"/>
        </w:rPr>
        <w:t>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3E9E" w:rsidRDefault="00EF3E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303" w:rsidRDefault="000A1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1303" w:rsidRDefault="000A1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BA7" w:rsidRDefault="00190BA7" w:rsidP="00190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North Augusta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girls basketball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 w:rsidR="00BA421F"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8F58DC" w:rsidRDefault="005B53F2" w:rsidP="00982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2C40" w:rsidRDefault="00F12C40" w:rsidP="00F12C40">
      <w:pPr>
        <w:suppressAutoHyphens/>
      </w:pPr>
    </w:p>
    <w:sectPr w:rsidR="00F12C40" w:rsidSect="00F12C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953" w:rsidRDefault="00747953" w:rsidP="009F0C77">
      <w:r>
        <w:separator/>
      </w:r>
    </w:p>
  </w:endnote>
  <w:endnote w:type="continuationSeparator" w:id="0">
    <w:p w:rsidR="00747953" w:rsidRDefault="007479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1CCA83-6A38-46B4-AABE-0DCE58C48F02}"/>
    <w:embedBold r:id="rId2" w:fontKey="{DD77AB8F-BA5D-460F-9CBC-5DA34B40C2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3D3C7B-9764-439A-BEC1-A8FF78CABB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1788DB-81BB-4DC8-94F6-610845AC8C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8DC" w:rsidRPr="00F12C40" w:rsidRDefault="00F12C40" w:rsidP="00F12C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953" w:rsidRDefault="00747953" w:rsidP="009F0C77">
      <w:r>
        <w:separator/>
      </w:r>
    </w:p>
  </w:footnote>
  <w:footnote w:type="continuationSeparator" w:id="0">
    <w:p w:rsidR="00747953" w:rsidRDefault="007479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7CZ19"/>
    <w:docVar w:name="CoverBillType" w:val="r"/>
    <w:docVar w:name="DocPath" w:val="L:\Council\bills\JN\3087CZ19.DOCX"/>
    <w:docVar w:name="dvBillNumber" w:val="447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A1303"/>
    <w:rsid w:val="00011869"/>
    <w:rsid w:val="00015CD6"/>
    <w:rsid w:val="000A13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AF7"/>
    <w:rsid w:val="00190BA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1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3F2"/>
    <w:rsid w:val="005C2FE2"/>
    <w:rsid w:val="005E2BC9"/>
    <w:rsid w:val="00603847"/>
    <w:rsid w:val="00605102"/>
    <w:rsid w:val="006215AA"/>
    <w:rsid w:val="006913C9"/>
    <w:rsid w:val="0069470D"/>
    <w:rsid w:val="006D58AA"/>
    <w:rsid w:val="00732CC1"/>
    <w:rsid w:val="00734F00"/>
    <w:rsid w:val="00747953"/>
    <w:rsid w:val="007A70AE"/>
    <w:rsid w:val="008362E8"/>
    <w:rsid w:val="0085786E"/>
    <w:rsid w:val="008A1768"/>
    <w:rsid w:val="008A489F"/>
    <w:rsid w:val="008F0F33"/>
    <w:rsid w:val="008F4429"/>
    <w:rsid w:val="008F58DC"/>
    <w:rsid w:val="0094021A"/>
    <w:rsid w:val="009827BA"/>
    <w:rsid w:val="009B44AF"/>
    <w:rsid w:val="009C6A0B"/>
    <w:rsid w:val="009F0C77"/>
    <w:rsid w:val="009F4DD1"/>
    <w:rsid w:val="00A02543"/>
    <w:rsid w:val="00A1020E"/>
    <w:rsid w:val="00A41684"/>
    <w:rsid w:val="00A64E80"/>
    <w:rsid w:val="00A72BCD"/>
    <w:rsid w:val="00A741D9"/>
    <w:rsid w:val="00A833AB"/>
    <w:rsid w:val="00A9741D"/>
    <w:rsid w:val="00AA30EB"/>
    <w:rsid w:val="00AC34A2"/>
    <w:rsid w:val="00AD1C9A"/>
    <w:rsid w:val="00AD4B17"/>
    <w:rsid w:val="00B412D4"/>
    <w:rsid w:val="00BA421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3E9E"/>
    <w:rsid w:val="00EF6388"/>
    <w:rsid w:val="00F12C4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295F1-0C65-4A63-95E6-24EB3B2C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53FB9-27D0-43E7-9839-32B31351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1</Pages>
  <Words>124</Words>
  <Characters>624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4476 Text of Previous Version (Apr. 25, 2019) - South Carolina Legislature Online</dc:title>
  <dc:creator>Julie Newboult</dc:creator>
  <cp:lastModifiedBy>S Volk</cp:lastModifiedBy>
  <cp:revision>2</cp:revision>
  <dcterms:created xsi:type="dcterms:W3CDTF">2019-04-25T14:21:00Z</dcterms:created>
  <dcterms:modified xsi:type="dcterms:W3CDTF">2019-04-25T14:21:00Z</dcterms:modified>
</cp:coreProperties>
</file>