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A6F" w:rsidRDefault="00E30A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0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730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45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MOURN THE LOSS OF RODERICK D</w:t>
      </w:r>
      <w:r w:rsidR="00A81097" w:rsidRPr="00A81097">
        <w:t>’</w:t>
      </w:r>
      <w:r>
        <w:t>WAYNE ANDERSON OF COLUMBIA, SOUTH CAROLINA, AND TO OFFER THE SINCEREST CONDOLENCES TO HIS LOVING FAMILY AND FRIENDS ON THE OCCASION OF A LIFE LOST TOO SOON.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459F" w:rsidRDefault="00EF73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2459F">
        <w:t>the members of the South Carolina House of Representatives pause in their deliberations to remember and celebrate the life of Roderick D</w:t>
      </w:r>
      <w:r w:rsidR="00A81097" w:rsidRPr="00A81097">
        <w:t>’</w:t>
      </w:r>
      <w:r w:rsidR="00A81097">
        <w:t>Wayne Anderson</w:t>
      </w:r>
      <w:r w:rsidR="00D2459F">
        <w:t>; and</w:t>
      </w:r>
    </w:p>
    <w:p w:rsidR="00D2459F" w:rsidRDefault="00D245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59F" w:rsidRDefault="00D245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Roderick D</w:t>
      </w:r>
      <w:r w:rsidR="00A81097" w:rsidRPr="00A81097">
        <w:t>’</w:t>
      </w:r>
      <w:r>
        <w:t>Wayne Anderson was born on January 28, 1995, in Columbia, South Carolina</w:t>
      </w:r>
      <w:r w:rsidR="00A81097">
        <w:t>,</w:t>
      </w:r>
      <w:r>
        <w:t xml:space="preserve"> to Kiya Anderson and Roderick Gilliam; and</w:t>
      </w:r>
    </w:p>
    <w:p w:rsidR="00D2459F" w:rsidRDefault="00D245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59F" w:rsidRDefault="00D245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graduated from Sumter High School in Sumter and was inspired to be a computer programmer. He had recently enrolled in a program to begin that educational journey; and</w:t>
      </w:r>
    </w:p>
    <w:p w:rsidR="00D2459F" w:rsidRDefault="00D245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59F" w:rsidRDefault="00D245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employed by the Amazon Distribution Center in West Columbia, where his hard work and dedication earned him the honor of being named Employee of the Month in December 2018; and</w:t>
      </w:r>
    </w:p>
    <w:p w:rsidR="00D2459F" w:rsidRDefault="00D245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59F" w:rsidRDefault="00D245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Roderick was known for his positivity, motivation, and intelligence. His loving heart and infectiously happy attitude touched all who knew him; and</w:t>
      </w:r>
    </w:p>
    <w:p w:rsidR="00D2459F" w:rsidRDefault="00D245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59F" w:rsidRDefault="00D245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Roderick</w:t>
      </w:r>
      <w:r w:rsidR="00A81097" w:rsidRPr="00A81097">
        <w:t>’</w:t>
      </w:r>
      <w:r>
        <w:t>s beautiful smile and calm demeanor would light up any room; and</w:t>
      </w:r>
    </w:p>
    <w:p w:rsidR="00D2459F" w:rsidRDefault="00D245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59F" w:rsidRDefault="00D245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left to cherish Roderick</w:t>
      </w:r>
      <w:r w:rsidR="00A81097" w:rsidRPr="00A81097">
        <w:t>’</w:t>
      </w:r>
      <w:r>
        <w:t xml:space="preserve">s loving memories are his parents and </w:t>
      </w:r>
      <w:r w:rsidR="00A81097">
        <w:t>siblings</w:t>
      </w:r>
      <w:r>
        <w:t xml:space="preserve"> Travontae Anderson, Teneta Davis, A</w:t>
      </w:r>
      <w:r w:rsidR="00A81097" w:rsidRPr="00A81097">
        <w:t>’</w:t>
      </w:r>
      <w:r>
        <w:t xml:space="preserve">Johnhanna </w:t>
      </w:r>
      <w:r>
        <w:lastRenderedPageBreak/>
        <w:t>Anderson, Na</w:t>
      </w:r>
      <w:r w:rsidR="00A81097" w:rsidRPr="00A81097">
        <w:t>’</w:t>
      </w:r>
      <w:r>
        <w:t>Tayla Anderson, Tovah Anderson, and Reese Gilliam; his maternal grandparents James L. and Mary Ann Moore Anderson; paternal grandparents Frederick Gillam and Marilyn Gridine; and special friends Nick Hass and Joshua Williams; as well as his beloved pet cat Scrambles and numerous aunts, uncles, cousins, and friends; and</w:t>
      </w:r>
    </w:p>
    <w:p w:rsidR="00D2459F" w:rsidRDefault="00D245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305" w:rsidRDefault="00D245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offer heartfelt sympathy to Roderick</w:t>
      </w:r>
      <w:r w:rsidR="00A81097" w:rsidRPr="00A81097">
        <w:t>’</w:t>
      </w:r>
      <w:r>
        <w:t>s family and friends</w:t>
      </w:r>
      <w:r w:rsidR="00A81097">
        <w:t>, hoping they may find some solace in the many happy memories Roderick leaves behind</w:t>
      </w:r>
      <w:r w:rsidR="00EF7305">
        <w:t>.  Now, therefore,</w:t>
      </w:r>
    </w:p>
    <w:p w:rsidR="00EF7305" w:rsidRDefault="00EF73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305" w:rsidRDefault="00EF73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7305" w:rsidRDefault="00EF73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305" w:rsidRDefault="00EF73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2459F">
        <w:t xml:space="preserve"> the members of the South Carolina House of Representative, by this resolution, mourn the loss of Roderick D</w:t>
      </w:r>
      <w:r w:rsidR="00A81097" w:rsidRPr="00A81097">
        <w:t>’</w:t>
      </w:r>
      <w:r w:rsidR="00D2459F">
        <w:t>Wayne Anderson of Columbia, South Carolina, and offer the sincerest condolences to his loving family and friends on the occasion of a life lost too soon.</w:t>
      </w:r>
    </w:p>
    <w:p w:rsidR="00EF7305" w:rsidRDefault="00EF73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305" w:rsidRDefault="00EF73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2459F">
        <w:t xml:space="preserve"> the family of Roderick D</w:t>
      </w:r>
      <w:r w:rsidR="00A81097" w:rsidRPr="00A81097">
        <w:t>’</w:t>
      </w:r>
      <w:r w:rsidR="00D2459F">
        <w:t>Wayne Anderson.</w:t>
      </w:r>
    </w:p>
    <w:p w:rsidR="00087516" w:rsidRDefault="00A810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0A6F" w:rsidRDefault="00E30A6F" w:rsidP="00E30A6F">
      <w:pPr>
        <w:suppressAutoHyphens/>
      </w:pPr>
    </w:p>
    <w:sectPr w:rsidR="00E30A6F" w:rsidSect="00E30A6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7305" w:rsidRDefault="00EF7305" w:rsidP="009F0C77">
      <w:r>
        <w:separator/>
      </w:r>
    </w:p>
  </w:endnote>
  <w:endnote w:type="continuationSeparator" w:id="0">
    <w:p w:rsidR="00EF7305" w:rsidRDefault="00EF73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198E675-85BA-4532-A84C-CF9C1B606AF5}"/>
    <w:embedBold r:id="rId2" w:fontKey="{B7909ED5-7E4C-4BC8-BC62-F2AAA1E2C9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16A72E3-B254-4BA7-8402-8A91DB8FB8D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F4C2CC7-8B22-4916-A1C8-AF6CF6B1F0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CEA9F2-8984-4998-A0E8-9036C7E1D3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516" w:rsidRPr="00E30A6F" w:rsidRDefault="00E30A6F" w:rsidP="00E30A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7305" w:rsidRDefault="00EF7305" w:rsidP="009F0C77">
      <w:r>
        <w:separator/>
      </w:r>
    </w:p>
  </w:footnote>
  <w:footnote w:type="continuationSeparator" w:id="0">
    <w:p w:rsidR="00EF7305" w:rsidRDefault="00EF73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637CM19"/>
    <w:docVar w:name="CoverBillType" w:val="r"/>
    <w:docVar w:name="DocPath" w:val="L:\Council\bills\RT\17637CM19.DOCX"/>
    <w:docVar w:name="dvBillNumber" w:val="4589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EF7305"/>
    <w:rsid w:val="00011869"/>
    <w:rsid w:val="00015CD6"/>
    <w:rsid w:val="0008751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0575D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1097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459F"/>
    <w:rsid w:val="00D73A67"/>
    <w:rsid w:val="00D970A9"/>
    <w:rsid w:val="00DF3845"/>
    <w:rsid w:val="00E30A6F"/>
    <w:rsid w:val="00E41911"/>
    <w:rsid w:val="00E44B57"/>
    <w:rsid w:val="00E83950"/>
    <w:rsid w:val="00E92EEF"/>
    <w:rsid w:val="00EF2368"/>
    <w:rsid w:val="00EF7305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2EBB8F-8D46-4575-BD03-40449712F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57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75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2F3E9-42E8-4D67-AA6C-E98FBD97A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FB387832.dotm</Template>
  <TotalTime>0</TotalTime>
  <Pages>2</Pages>
  <Words>354</Words>
  <Characters>1894</Characters>
  <Application>Microsoft Office Word</Application>
  <DocSecurity>0</DocSecurity>
  <Lines>64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4589 Text of Previous Version (May 9, 2019) - South Carolina Legislature Online</dc:title>
  <dc:creator>Rebecca Turner</dc:creator>
  <cp:lastModifiedBy>S Volk</cp:lastModifiedBy>
  <cp:revision>2</cp:revision>
  <cp:lastPrinted>2019-05-09T15:18:00Z</cp:lastPrinted>
  <dcterms:created xsi:type="dcterms:W3CDTF">2019-05-09T17:47:00Z</dcterms:created>
  <dcterms:modified xsi:type="dcterms:W3CDTF">2019-05-09T17:47:00Z</dcterms:modified>
</cp:coreProperties>
</file>