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568" w:rsidRDefault="00D645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C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D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 w:rsidR="002122B7">
        <w:rPr>
          <w:color w:val="000000" w:themeColor="text1"/>
          <w:u w:color="000000" w:themeColor="text1"/>
        </w:rPr>
        <w:t xml:space="preserve"> </w:t>
      </w:r>
      <w:r w:rsidR="002122B7">
        <w:t>OF RICHLAND COUNTY</w:t>
      </w:r>
      <w:r w:rsidR="002122B7">
        <w:rPr>
          <w:color w:val="000000" w:themeColor="text1"/>
          <w:u w:color="000000" w:themeColor="text1"/>
        </w:rPr>
        <w:t xml:space="preserve">, </w:t>
      </w:r>
      <w:r w:rsidR="002122B7">
        <w:t>AND T</w:t>
      </w:r>
      <w:r>
        <w:t>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D46" w:rsidRDefault="00A97CEF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1D46">
        <w:t xml:space="preserve">the members of the South Carolina House of Representatives were saddened to learn of the death of </w:t>
      </w:r>
      <w:r w:rsidR="00B241CA" w:rsidRPr="00793126">
        <w:rPr>
          <w:color w:val="000000" w:themeColor="text1"/>
          <w:u w:color="000000" w:themeColor="text1"/>
        </w:rPr>
        <w:t xml:space="preserve">Carolyn </w:t>
      </w:r>
      <w:r w:rsidR="002122B7" w:rsidRPr="00793126">
        <w:rPr>
          <w:color w:val="000000" w:themeColor="text1"/>
          <w:u w:color="000000" w:themeColor="text1"/>
        </w:rPr>
        <w:t xml:space="preserve">Elaine </w:t>
      </w:r>
      <w:r w:rsidR="00B241CA" w:rsidRPr="00793126">
        <w:rPr>
          <w:color w:val="000000" w:themeColor="text1"/>
          <w:u w:color="000000" w:themeColor="text1"/>
        </w:rPr>
        <w:t>Moore Belton</w:t>
      </w:r>
      <w:r w:rsidR="00B241CA">
        <w:rPr>
          <w:color w:val="000000" w:themeColor="text1"/>
          <w:u w:color="000000" w:themeColor="text1"/>
        </w:rPr>
        <w:t xml:space="preserve"> </w:t>
      </w:r>
      <w:r w:rsidR="00061D46">
        <w:t xml:space="preserve">at the age of </w:t>
      </w:r>
      <w:r w:rsidR="00B241CA">
        <w:t>sixty</w:t>
      </w:r>
      <w:r w:rsidR="00925DEB">
        <w:noBreakHyphen/>
      </w:r>
      <w:r w:rsidR="00B241CA">
        <w:t>three</w:t>
      </w:r>
      <w:r w:rsidR="00061D46">
        <w:t xml:space="preserve"> on </w:t>
      </w:r>
      <w:r w:rsidR="00B241CA" w:rsidRPr="00793126">
        <w:rPr>
          <w:color w:val="000000" w:themeColor="text1"/>
          <w:u w:color="000000" w:themeColor="text1"/>
        </w:rPr>
        <w:t>October 26, 2018</w:t>
      </w:r>
      <w:r w:rsidR="00061D46">
        <w:t>; and</w:t>
      </w:r>
    </w:p>
    <w:p w:rsidR="00061D46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41CA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B241CA" w:rsidRPr="00793126">
        <w:rPr>
          <w:color w:val="000000" w:themeColor="text1"/>
          <w:u w:color="000000" w:themeColor="text1"/>
        </w:rPr>
        <w:t>Winnsboro</w:t>
      </w:r>
      <w:r w:rsidR="00B241CA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B241CA" w:rsidRPr="00793126">
        <w:rPr>
          <w:color w:val="000000" w:themeColor="text1"/>
          <w:u w:color="000000" w:themeColor="text1"/>
        </w:rPr>
        <w:t>July 6, 1955</w:t>
      </w:r>
      <w:r>
        <w:t xml:space="preserve">, </w:t>
      </w:r>
      <w:r w:rsidR="00B241CA">
        <w:t>s</w:t>
      </w:r>
      <w:r w:rsidRPr="00793126">
        <w:rPr>
          <w:color w:val="000000" w:themeColor="text1"/>
          <w:u w:color="000000" w:themeColor="text1"/>
        </w:rPr>
        <w:t>he was the daughter of the late Louie H. Moore and Mattie Able Moore</w:t>
      </w:r>
      <w:r w:rsidR="00925DEB">
        <w:rPr>
          <w:color w:val="000000" w:themeColor="text1"/>
          <w:u w:color="000000" w:themeColor="text1"/>
        </w:rPr>
        <w:t xml:space="preserve"> and </w:t>
      </w:r>
      <w:r w:rsidR="00B241CA">
        <w:rPr>
          <w:color w:val="000000" w:themeColor="text1"/>
          <w:u w:color="000000" w:themeColor="text1"/>
        </w:rPr>
        <w:t>graduated from</w:t>
      </w:r>
      <w:r w:rsidRPr="00793126">
        <w:rPr>
          <w:color w:val="000000" w:themeColor="text1"/>
          <w:u w:color="000000" w:themeColor="text1"/>
        </w:rPr>
        <w:t xml:space="preserve"> </w:t>
      </w:r>
      <w:r w:rsidR="00C612B5">
        <w:rPr>
          <w:color w:val="000000" w:themeColor="text1"/>
          <w:u w:color="000000" w:themeColor="text1"/>
        </w:rPr>
        <w:t>Winnsboro</w:t>
      </w:r>
      <w:r w:rsidRPr="00793126">
        <w:rPr>
          <w:color w:val="000000" w:themeColor="text1"/>
          <w:u w:color="000000" w:themeColor="text1"/>
        </w:rPr>
        <w:t xml:space="preserve"> High School </w:t>
      </w:r>
      <w:r w:rsidR="00B241CA">
        <w:rPr>
          <w:color w:val="000000" w:themeColor="text1"/>
          <w:u w:color="000000" w:themeColor="text1"/>
        </w:rPr>
        <w:t xml:space="preserve">in 1973, a </w:t>
      </w:r>
      <w:r w:rsidRPr="00793126">
        <w:rPr>
          <w:color w:val="000000" w:themeColor="text1"/>
          <w:u w:color="000000" w:themeColor="text1"/>
        </w:rPr>
        <w:t xml:space="preserve">year </w:t>
      </w:r>
      <w:r w:rsidR="00B241CA">
        <w:rPr>
          <w:color w:val="000000" w:themeColor="text1"/>
          <w:u w:color="000000" w:themeColor="text1"/>
        </w:rPr>
        <w:t>ahead of</w:t>
      </w:r>
      <w:r w:rsidRPr="00793126">
        <w:rPr>
          <w:color w:val="000000" w:themeColor="text1"/>
          <w:u w:color="000000" w:themeColor="text1"/>
        </w:rPr>
        <w:t xml:space="preserve"> her class</w:t>
      </w:r>
      <w:r w:rsidR="00B241CA"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</w:t>
      </w:r>
      <w:r w:rsidR="00061D46" w:rsidRPr="00793126">
        <w:rPr>
          <w:color w:val="000000" w:themeColor="text1"/>
          <w:u w:color="000000" w:themeColor="text1"/>
        </w:rPr>
        <w:t xml:space="preserve"> a student at Iverson Institute of Court Reporting</w:t>
      </w:r>
      <w:r>
        <w:rPr>
          <w:color w:val="000000" w:themeColor="text1"/>
          <w:u w:color="000000" w:themeColor="text1"/>
        </w:rPr>
        <w:t>, Mrs. Belton</w:t>
      </w:r>
      <w:r w:rsidR="00061D46" w:rsidRPr="00793126">
        <w:rPr>
          <w:color w:val="000000" w:themeColor="text1"/>
          <w:u w:color="000000" w:themeColor="text1"/>
        </w:rPr>
        <w:t xml:space="preserve"> was a faithful member of Cathedral of Faith Church of God in Christ in Euless, Texas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where she served as a praise dancer and a member of the choir</w:t>
      </w:r>
      <w:r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returning to South Carolina, </w:t>
      </w:r>
      <w:r w:rsidR="00061D46" w:rsidRPr="00793126">
        <w:rPr>
          <w:color w:val="000000" w:themeColor="text1"/>
          <w:u w:color="000000" w:themeColor="text1"/>
        </w:rPr>
        <w:t>she served as a loan officer for Wells Fargo Bank in Bedford, Texas</w:t>
      </w:r>
      <w:r>
        <w:rPr>
          <w:color w:val="000000" w:themeColor="text1"/>
          <w:u w:color="000000" w:themeColor="text1"/>
        </w:rPr>
        <w:t xml:space="preserve">, and after her return, she became </w:t>
      </w:r>
      <w:r w:rsidR="00061D46" w:rsidRPr="00793126">
        <w:rPr>
          <w:color w:val="000000" w:themeColor="text1"/>
          <w:u w:color="000000" w:themeColor="text1"/>
        </w:rPr>
        <w:t>the proud owner of Yesterday</w:t>
      </w:r>
      <w:r w:rsidR="00925DEB" w:rsidRPr="00925DEB">
        <w:rPr>
          <w:color w:val="000000" w:themeColor="text1"/>
          <w:u w:color="000000" w:themeColor="text1"/>
        </w:rPr>
        <w:t>’</w:t>
      </w:r>
      <w:r w:rsidR="00061D46" w:rsidRPr="00793126">
        <w:rPr>
          <w:color w:val="000000" w:themeColor="text1"/>
          <w:u w:color="000000" w:themeColor="text1"/>
        </w:rPr>
        <w:t>s Treasures Thrift and Consignment Shop in Winnsboro</w:t>
      </w:r>
      <w:r>
        <w:rPr>
          <w:color w:val="000000" w:themeColor="text1"/>
          <w:u w:color="000000" w:themeColor="text1"/>
        </w:rPr>
        <w:t>; and</w:t>
      </w:r>
    </w:p>
    <w:p w:rsidR="00B241CA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D46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Belton</w:t>
      </w:r>
      <w:r w:rsidR="00061D46" w:rsidRPr="00793126">
        <w:rPr>
          <w:color w:val="000000" w:themeColor="text1"/>
          <w:u w:color="000000" w:themeColor="text1"/>
        </w:rPr>
        <w:t xml:space="preserve"> was a dedicated member of Living Word Ch</w:t>
      </w:r>
      <w:r>
        <w:rPr>
          <w:color w:val="000000" w:themeColor="text1"/>
          <w:u w:color="000000" w:themeColor="text1"/>
        </w:rPr>
        <w:t>urch of Fellowship in Columbia and served the congregation</w:t>
      </w:r>
      <w:r w:rsidR="00061D46" w:rsidRPr="0079312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a </w:t>
      </w:r>
      <w:r w:rsidR="00061D46" w:rsidRPr="00793126">
        <w:rPr>
          <w:color w:val="000000" w:themeColor="text1"/>
          <w:u w:color="000000" w:themeColor="text1"/>
        </w:rPr>
        <w:t>watchman and choir member</w:t>
      </w:r>
      <w:r>
        <w:rPr>
          <w:color w:val="000000" w:themeColor="text1"/>
          <w:u w:color="000000" w:themeColor="text1"/>
        </w:rPr>
        <w:t>; and</w:t>
      </w:r>
    </w:p>
    <w:p w:rsidR="00B241CA" w:rsidRPr="00793126" w:rsidRDefault="00B241CA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D46" w:rsidRPr="00793126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122B7">
        <w:rPr>
          <w:color w:val="000000" w:themeColor="text1"/>
          <w:u w:color="000000" w:themeColor="text1"/>
        </w:rPr>
        <w:t xml:space="preserve">she </w:t>
      </w:r>
      <w:r w:rsidR="00061D46" w:rsidRPr="00793126">
        <w:rPr>
          <w:color w:val="000000" w:themeColor="text1"/>
          <w:u w:color="000000" w:themeColor="text1"/>
        </w:rPr>
        <w:t>loved interior decorating, gardening, collecting and sharing antiques and religious literature</w:t>
      </w:r>
      <w:r w:rsidR="002122B7">
        <w:rPr>
          <w:color w:val="000000" w:themeColor="text1"/>
          <w:u w:color="000000" w:themeColor="text1"/>
        </w:rPr>
        <w:t xml:space="preserve"> and</w:t>
      </w:r>
      <w:r w:rsidR="00061D46" w:rsidRPr="00793126">
        <w:rPr>
          <w:color w:val="000000" w:themeColor="text1"/>
          <w:u w:color="000000" w:themeColor="text1"/>
        </w:rPr>
        <w:t xml:space="preserve"> was well known for extending a helping hand wherever she saw a need</w:t>
      </w:r>
      <w:r w:rsidR="002122B7">
        <w:rPr>
          <w:color w:val="000000" w:themeColor="text1"/>
          <w:u w:color="000000" w:themeColor="text1"/>
        </w:rPr>
        <w:t>; and</w:t>
      </w:r>
    </w:p>
    <w:p w:rsidR="002122B7" w:rsidRDefault="002122B7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1CA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22B7" w:rsidRPr="00793126">
        <w:rPr>
          <w:color w:val="000000" w:themeColor="text1"/>
          <w:u w:color="000000" w:themeColor="text1"/>
        </w:rPr>
        <w:t>Mrs. Belton</w:t>
      </w:r>
      <w:r w:rsidR="002122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the </w:t>
      </w:r>
      <w:r w:rsidR="00061D46" w:rsidRPr="00793126">
        <w:rPr>
          <w:color w:val="000000" w:themeColor="text1"/>
          <w:u w:color="000000" w:themeColor="text1"/>
        </w:rPr>
        <w:t xml:space="preserve">loving wife of David Belton and </w:t>
      </w:r>
      <w:r>
        <w:rPr>
          <w:color w:val="000000" w:themeColor="text1"/>
          <w:u w:color="000000" w:themeColor="text1"/>
        </w:rPr>
        <w:t xml:space="preserve">the devoted </w:t>
      </w:r>
      <w:r w:rsidR="00061D46" w:rsidRPr="00793126">
        <w:rPr>
          <w:color w:val="000000" w:themeColor="text1"/>
          <w:u w:color="000000" w:themeColor="text1"/>
        </w:rPr>
        <w:t>mother of Tykisha Murphy of Galveston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Cuesta Murphy of Austin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Mattiesea Bott </w:t>
      </w:r>
      <w:r w:rsidRPr="00793126">
        <w:rPr>
          <w:color w:val="000000" w:themeColor="text1"/>
          <w:u w:color="000000" w:themeColor="text1"/>
        </w:rPr>
        <w:t>and Silynsi Murphy</w:t>
      </w:r>
      <w:r>
        <w:rPr>
          <w:color w:val="000000" w:themeColor="text1"/>
          <w:u w:color="000000" w:themeColor="text1"/>
        </w:rPr>
        <w:t xml:space="preserve"> </w:t>
      </w:r>
      <w:r w:rsidR="00061D46" w:rsidRPr="00793126">
        <w:rPr>
          <w:color w:val="000000" w:themeColor="text1"/>
          <w:u w:color="000000" w:themeColor="text1"/>
        </w:rPr>
        <w:t>of Fort Worth</w:t>
      </w:r>
      <w:r>
        <w:rPr>
          <w:color w:val="000000" w:themeColor="text1"/>
          <w:u w:color="000000" w:themeColor="text1"/>
        </w:rPr>
        <w:t>,</w:t>
      </w:r>
      <w:r w:rsidR="00061D46" w:rsidRPr="00793126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exas;</w:t>
      </w:r>
      <w:r w:rsidR="00061D46" w:rsidRPr="007931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61D46" w:rsidRPr="00793126">
        <w:rPr>
          <w:color w:val="000000" w:themeColor="text1"/>
          <w:u w:color="000000" w:themeColor="text1"/>
        </w:rPr>
        <w:t>Thomas Murphy III of Beaumont</w:t>
      </w:r>
      <w:r>
        <w:rPr>
          <w:color w:val="000000" w:themeColor="text1"/>
          <w:u w:color="000000" w:themeColor="text1"/>
        </w:rPr>
        <w:t>, Texas; and</w:t>
      </w:r>
    </w:p>
    <w:p w:rsidR="00B241CA" w:rsidRDefault="00B241CA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2B7" w:rsidRDefault="00B241CA" w:rsidP="00B24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5DE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 children blessed her with the affection of twelve </w:t>
      </w:r>
      <w:r w:rsidR="00061D46" w:rsidRPr="00793126">
        <w:rPr>
          <w:color w:val="000000" w:themeColor="text1"/>
          <w:u w:color="000000" w:themeColor="text1"/>
        </w:rPr>
        <w:t>gra</w:t>
      </w:r>
      <w:r>
        <w:rPr>
          <w:color w:val="000000" w:themeColor="text1"/>
          <w:u w:color="000000" w:themeColor="text1"/>
        </w:rPr>
        <w:t>ndchildren:</w:t>
      </w:r>
      <w:r w:rsidR="00061D46" w:rsidRPr="00793126">
        <w:rPr>
          <w:color w:val="000000" w:themeColor="text1"/>
          <w:u w:color="000000" w:themeColor="text1"/>
        </w:rPr>
        <w:t xml:space="preserve"> Elijah Kabatumbi, Elayna Kabatumbi, Isaiah Kabatumbi, Kaylee Bott, Daniel Bott, Andrew Bott, Azion Murphy</w:t>
      </w:r>
      <w:r w:rsidR="00925DEB">
        <w:rPr>
          <w:color w:val="000000" w:themeColor="text1"/>
          <w:u w:color="000000" w:themeColor="text1"/>
        </w:rPr>
        <w:noBreakHyphen/>
      </w:r>
      <w:r w:rsidR="00061D46" w:rsidRPr="00793126">
        <w:rPr>
          <w:color w:val="000000" w:themeColor="text1"/>
          <w:u w:color="000000" w:themeColor="text1"/>
        </w:rPr>
        <w:t>Gibbs, Zaiden Jones, Taylan Knight, Timmy Knight, Mazie Murphy</w:t>
      </w:r>
      <w:r>
        <w:rPr>
          <w:color w:val="000000" w:themeColor="text1"/>
          <w:u w:color="000000" w:themeColor="text1"/>
        </w:rPr>
        <w:t>,</w:t>
      </w:r>
      <w:r w:rsidR="002122B7">
        <w:rPr>
          <w:color w:val="000000" w:themeColor="text1"/>
          <w:u w:color="000000" w:themeColor="text1"/>
        </w:rPr>
        <w:t xml:space="preserve"> and Molly Murphy; and</w:t>
      </w:r>
    </w:p>
    <w:p w:rsidR="002122B7" w:rsidRPr="002122B7" w:rsidRDefault="002122B7" w:rsidP="00B24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CEF" w:rsidRDefault="00061D46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925DEB">
        <w:t>is</w:t>
      </w:r>
      <w:r>
        <w:t xml:space="preserve"> grateful for the life and legacy of </w:t>
      </w:r>
      <w:r w:rsidR="002122B7" w:rsidRPr="00793126">
        <w:rPr>
          <w:color w:val="000000" w:themeColor="text1"/>
          <w:u w:color="000000" w:themeColor="text1"/>
        </w:rPr>
        <w:t>Carolyn</w:t>
      </w:r>
      <w:r w:rsidR="002122B7">
        <w:rPr>
          <w:color w:val="000000" w:themeColor="text1"/>
          <w:u w:color="000000" w:themeColor="text1"/>
        </w:rPr>
        <w:t xml:space="preserve"> </w:t>
      </w:r>
      <w:r w:rsidR="002122B7" w:rsidRPr="00793126">
        <w:rPr>
          <w:color w:val="000000" w:themeColor="text1"/>
          <w:u w:color="000000" w:themeColor="text1"/>
        </w:rPr>
        <w:t>Belton</w:t>
      </w:r>
      <w:r w:rsidR="002122B7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2122B7">
        <w:t>love</w:t>
      </w:r>
      <w:r>
        <w:t xml:space="preserve"> and kindness </w:t>
      </w:r>
      <w:r w:rsidR="002122B7">
        <w:t>s</w:t>
      </w:r>
      <w:r>
        <w:t>he set for all who knew her</w:t>
      </w:r>
      <w:r w:rsidR="00A97CEF">
        <w:t>.  Now, therefore,</w:t>
      </w: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CEF" w:rsidRDefault="00A97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D46" w:rsidRDefault="00A97CEF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D46">
        <w:t xml:space="preserve"> </w:t>
      </w:r>
      <w:r w:rsidR="00061D46" w:rsidRPr="00C90AA3">
        <w:t xml:space="preserve">the members of the South Carolina House of Representatives, by this resolution, </w:t>
      </w:r>
      <w:r w:rsidR="00061D46">
        <w:t xml:space="preserve">express their profound sorrow upon the passing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 w:rsidR="002122B7">
        <w:rPr>
          <w:color w:val="000000" w:themeColor="text1"/>
          <w:u w:color="000000" w:themeColor="text1"/>
        </w:rPr>
        <w:t xml:space="preserve"> </w:t>
      </w:r>
      <w:r w:rsidR="00061D46">
        <w:t xml:space="preserve">of </w:t>
      </w:r>
      <w:r w:rsidR="002122B7">
        <w:t>Richland</w:t>
      </w:r>
      <w:r w:rsidR="00061D46">
        <w:t xml:space="preserve"> County</w:t>
      </w:r>
      <w:r w:rsidR="00061D46">
        <w:rPr>
          <w:color w:val="000000" w:themeColor="text1"/>
          <w:u w:color="000000" w:themeColor="text1"/>
        </w:rPr>
        <w:t xml:space="preserve"> </w:t>
      </w:r>
      <w:r w:rsidR="00061D46">
        <w:t>and exten</w:t>
      </w:r>
      <w:r w:rsidR="002122B7">
        <w:t xml:space="preserve">d their deepest sympathy to </w:t>
      </w:r>
      <w:r w:rsidR="00061D46">
        <w:t>her large and loving family and her many friends.</w:t>
      </w:r>
    </w:p>
    <w:p w:rsidR="00061D46" w:rsidRDefault="00061D46" w:rsidP="00D64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7CEF" w:rsidRDefault="00061D46" w:rsidP="00061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122B7" w:rsidRPr="00793126">
        <w:rPr>
          <w:color w:val="000000" w:themeColor="text1"/>
          <w:u w:color="000000" w:themeColor="text1"/>
        </w:rPr>
        <w:t>Carolyn Elaine Moore Belton</w:t>
      </w:r>
      <w:r>
        <w:t>.</w:t>
      </w:r>
    </w:p>
    <w:p w:rsidR="00223442" w:rsidRDefault="00925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4568" w:rsidRDefault="00D64568" w:rsidP="00D64568">
      <w:pPr>
        <w:suppressAutoHyphens/>
      </w:pPr>
    </w:p>
    <w:sectPr w:rsidR="00D64568" w:rsidSect="00D645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CEF" w:rsidRDefault="00A97CEF" w:rsidP="009F0C77">
      <w:r>
        <w:separator/>
      </w:r>
    </w:p>
  </w:endnote>
  <w:endnote w:type="continuationSeparator" w:id="0">
    <w:p w:rsidR="00A97CEF" w:rsidRDefault="00A97C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1544AA-262F-4F02-B3B8-D58ADDF76249}"/>
    <w:embedBold r:id="rId2" w:fontKey="{E31D02A4-8549-4EB2-B684-F40165B4C5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434F1E-3CDA-4597-AFAB-1B6480AFF1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359FB6-0EE8-47B6-A342-80497CF340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FA97F8-5095-4531-BBB5-C112E4B404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42" w:rsidRPr="00D64568" w:rsidRDefault="00D64568" w:rsidP="00D64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CEF" w:rsidRDefault="00A97CEF" w:rsidP="009F0C77">
      <w:r>
        <w:separator/>
      </w:r>
    </w:p>
  </w:footnote>
  <w:footnote w:type="continuationSeparator" w:id="0">
    <w:p w:rsidR="00A97CEF" w:rsidRDefault="00A97C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3DG19"/>
    <w:docVar w:name="CoverBillType" w:val="r"/>
    <w:docVar w:name="DocPath" w:val="L:\Council\bills\GM\24233DG19.DOCX"/>
    <w:docVar w:name="dvBillNumber" w:val="45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7CEF"/>
    <w:rsid w:val="00011869"/>
    <w:rsid w:val="00015CD6"/>
    <w:rsid w:val="00061D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2B7"/>
    <w:rsid w:val="0022344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0B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6B59"/>
    <w:rsid w:val="008F0F33"/>
    <w:rsid w:val="008F4429"/>
    <w:rsid w:val="00925DE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CEF"/>
    <w:rsid w:val="00AC34A2"/>
    <w:rsid w:val="00AD1C9A"/>
    <w:rsid w:val="00AD4B17"/>
    <w:rsid w:val="00B241CA"/>
    <w:rsid w:val="00B412D4"/>
    <w:rsid w:val="00BE3C22"/>
    <w:rsid w:val="00C0345E"/>
    <w:rsid w:val="00C31C95"/>
    <w:rsid w:val="00C3483A"/>
    <w:rsid w:val="00C612B5"/>
    <w:rsid w:val="00C74E9D"/>
    <w:rsid w:val="00C826DD"/>
    <w:rsid w:val="00C82FD3"/>
    <w:rsid w:val="00C92819"/>
    <w:rsid w:val="00CC6B7B"/>
    <w:rsid w:val="00CD2089"/>
    <w:rsid w:val="00D6456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06AAD-D4B1-4EAF-B5D0-3550FC83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2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2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7B2D1-ADDC-4219-B82F-1188A66F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434</Words>
  <Characters>2182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4590 Text of Previous Version (May 9, 2019) - South Carolina Legislature Online</dc:title>
  <dc:creator>Gail Moore</dc:creator>
  <cp:lastModifiedBy>S Volk</cp:lastModifiedBy>
  <cp:revision>2</cp:revision>
  <cp:lastPrinted>2019-05-09T14:35:00Z</cp:lastPrinted>
  <dcterms:created xsi:type="dcterms:W3CDTF">2019-05-09T17:48:00Z</dcterms:created>
  <dcterms:modified xsi:type="dcterms:W3CDTF">2019-05-09T17:48:00Z</dcterms:modified>
</cp:coreProperties>
</file>