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293" w:rsidRDefault="008202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0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59A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08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28 IN MCCORMICK COUNTY FROM THE SOUTH CAROLINA</w:t>
      </w:r>
      <w:r>
        <w:noBreakHyphen/>
        <w:t>GEORGIA STATE LINE TO ITS INTERSECTION WITH HIGHWAY S</w:t>
      </w:r>
      <w:r>
        <w:noBreakHyphen/>
        <w:t>87 (NEW HOPE ROAD) “VETERANS HIGHWAY” IN HONOR OF OUR MEN AND WOMEN WHO HAVE SERVED OR WHO CURRENTLY ARE SERVING IN OUR MILITARY AND ERECT APPROPRIATE MARKERS OR SIGNS ALONG THIS 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59AC" w:rsidRDefault="00735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359AC" w:rsidRDefault="00735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837" w:rsidRDefault="00B90837" w:rsidP="00B9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South Carolina Highway 28 in McCormick County from the South Carolina</w:t>
      </w:r>
      <w:r>
        <w:noBreakHyphen/>
        <w:t>Georgia state line to its intersection with Highway S</w:t>
      </w:r>
      <w:r>
        <w:noBreakHyphen/>
        <w:t>87 (New Hope Road) “Veterans Highway” in honor of our men and women who have served or who currently are serving in our military and erect appropriate markers or signs along this highway containing this designation.</w:t>
      </w:r>
    </w:p>
    <w:p w:rsidR="00B90837" w:rsidRDefault="00B90837" w:rsidP="00B9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9AC" w:rsidRDefault="00B90837" w:rsidP="00B9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F80F70" w:rsidRDefault="00B908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0293" w:rsidRDefault="00820293" w:rsidP="00820293">
      <w:pPr>
        <w:suppressAutoHyphens/>
      </w:pPr>
    </w:p>
    <w:sectPr w:rsidR="00820293" w:rsidSect="008202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9AC" w:rsidRDefault="007359AC" w:rsidP="009F0C77">
      <w:r>
        <w:separator/>
      </w:r>
    </w:p>
  </w:endnote>
  <w:endnote w:type="continuationSeparator" w:id="0">
    <w:p w:rsidR="007359AC" w:rsidRDefault="007359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DAD441-7400-401E-ACE4-078F6C61F8C4}"/>
    <w:embedBold r:id="rId2" w:fontKey="{022A5D89-9A3B-42A3-ACC1-E305514B2F92}"/>
  </w:font>
  <w:font w:name="Calibri">
    <w:panose1 w:val="020F0502020204030204"/>
    <w:charset w:val="00"/>
    <w:family w:val="swiss"/>
    <w:pitch w:val="variable"/>
    <w:sig w:usb0="E00002FF" w:usb1="4000ACFF" w:usb2="00000001" w:usb3="00000000" w:csb0="0000019F" w:csb1="00000000"/>
    <w:embedRegular r:id="rId3" w:fontKey="{6C82591D-52D8-4DB3-ABE7-D4DDC31E3E04}"/>
  </w:font>
  <w:font w:name="Cambria">
    <w:panose1 w:val="02040503050406030204"/>
    <w:charset w:val="00"/>
    <w:family w:val="roman"/>
    <w:pitch w:val="variable"/>
    <w:sig w:usb0="E00002FF" w:usb1="400004FF" w:usb2="00000000" w:usb3="00000000" w:csb0="0000019F" w:csb1="00000000"/>
    <w:embedRegular r:id="rId4" w:fontKey="{2FB26B13-22E1-4801-A1B7-A1B124B9B4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F70" w:rsidRPr="00820293" w:rsidRDefault="00820293" w:rsidP="00820293">
    <w:pPr>
      <w:pStyle w:val="Footer"/>
      <w:tabs>
        <w:tab w:val="clear" w:pos="4680"/>
        <w:tab w:val="clear" w:pos="9360"/>
        <w:tab w:val="center" w:pos="2995"/>
      </w:tabs>
      <w:spacing w:before="120"/>
    </w:pPr>
    <w:r>
      <w:t>[4592]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9AC" w:rsidRDefault="007359AC" w:rsidP="009F0C77">
      <w:r>
        <w:separator/>
      </w:r>
    </w:p>
  </w:footnote>
  <w:footnote w:type="continuationSeparator" w:id="0">
    <w:p w:rsidR="007359AC" w:rsidRDefault="007359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31CM19"/>
    <w:docVar w:name="CoverBillType" w:val="c"/>
    <w:docVar w:name="DocPath" w:val="L:\Council\bills\GT\5731CM19.DOCX"/>
    <w:docVar w:name="dvBillNumber" w:val="4592"/>
    <w:docVar w:name="dvBillNumberPrefix" w:val="H. "/>
    <w:docVar w:name="dvOriginalBody" w:val="House"/>
    <w:docVar w:name="dvSteno" w:val="GT"/>
    <w:docVar w:name="NameofBody" w:val="h"/>
    <w:docVar w:name="vGroup2" w:val="Council"/>
  </w:docVars>
  <w:rsids>
    <w:rsidRoot w:val="007359A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59AC"/>
    <w:rsid w:val="007A70AE"/>
    <w:rsid w:val="0082029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30D8"/>
    <w:rsid w:val="00B90837"/>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0F7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EF40D3-31FF-459F-8675-EC26F5894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F8A23-28A3-446A-9DC8-FF87E497B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1</Pages>
  <Words>167</Words>
  <Characters>890</Characters>
  <Application>Microsoft Office Word</Application>
  <DocSecurity>0</DocSecurity>
  <Lines>35</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4592 Text of Previous Version (May 9, 2019) - South Carolina Legislature Online</dc:title>
  <dc:creator>Gwen Thurmond</dc:creator>
  <cp:lastModifiedBy>S Volk</cp:lastModifiedBy>
  <cp:revision>2</cp:revision>
  <cp:lastPrinted>2019-05-09T16:34:00Z</cp:lastPrinted>
  <dcterms:created xsi:type="dcterms:W3CDTF">2019-05-09T17:50:00Z</dcterms:created>
  <dcterms:modified xsi:type="dcterms:W3CDTF">2019-05-09T17:50:00Z</dcterms:modified>
</cp:coreProperties>
</file>