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34A" w:rsidRDefault="005823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2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09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08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DUTCH FORK HIGH SCHOOL BASEBALL TEAM FOR AN IMPRESSIVE SEASON AND CELEBRATE THE </w:t>
      </w:r>
      <w:r w:rsidR="005F78D6">
        <w:t xml:space="preserve">SILVER </w:t>
      </w:r>
      <w:r>
        <w:t>FOXES</w:t>
      </w:r>
      <w:r w:rsidR="00A7756B" w:rsidRPr="00A7756B">
        <w:t>’</w:t>
      </w:r>
      <w:r>
        <w:t xml:space="preserve"> CAPTURE OF THE 2019 CLASS AAAAA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5BD0" w:rsidRDefault="007E5BD0" w:rsidP="007E5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the members of the Dutch Fork High School baseball team </w:t>
      </w:r>
      <w:r>
        <w:rPr>
          <w:color w:val="000000" w:themeColor="text1"/>
          <w:u w:color="000000" w:themeColor="text1"/>
        </w:rPr>
        <w:t xml:space="preserve">of Richland County </w:t>
      </w:r>
      <w:r>
        <w:t xml:space="preserve">took top honors at the state championship on </w:t>
      </w:r>
      <w:r>
        <w:rPr>
          <w:color w:val="000000" w:themeColor="text1"/>
          <w:u w:color="000000" w:themeColor="text1"/>
        </w:rPr>
        <w:t>Friday, May 17</w:t>
      </w:r>
      <w:r w:rsidRPr="00A521CF">
        <w:rPr>
          <w:color w:val="000000" w:themeColor="text1"/>
          <w:u w:color="000000" w:themeColor="text1"/>
        </w:rPr>
        <w:t>, 2019</w:t>
      </w:r>
      <w:r w:rsidR="00BE3E01">
        <w:rPr>
          <w:color w:val="000000" w:themeColor="text1"/>
          <w:u w:color="000000" w:themeColor="text1"/>
        </w:rPr>
        <w:t xml:space="preserve"> at the Columbia Fireflies</w:t>
      </w:r>
      <w:r w:rsidR="00A7756B" w:rsidRPr="00A7756B">
        <w:rPr>
          <w:color w:val="000000" w:themeColor="text1"/>
          <w:u w:color="000000" w:themeColor="text1"/>
        </w:rPr>
        <w:t>’</w:t>
      </w:r>
      <w:r w:rsidR="00BE3E01">
        <w:rPr>
          <w:color w:val="000000" w:themeColor="text1"/>
          <w:u w:color="000000" w:themeColor="text1"/>
        </w:rPr>
        <w:t xml:space="preserve"> Segra Park in Columbia</w:t>
      </w:r>
      <w:r>
        <w:t>; and</w:t>
      </w:r>
    </w:p>
    <w:p w:rsidR="00CB0825" w:rsidRDefault="00CB08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A4A" w:rsidRDefault="00BE3E01" w:rsidP="00582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cheers of their exuberant fans, the </w:t>
      </w:r>
      <w:r w:rsidR="00CE4A4A">
        <w:rPr>
          <w:color w:val="000000" w:themeColor="text1"/>
          <w:u w:color="000000" w:themeColor="text1"/>
        </w:rPr>
        <w:t>Dutch Fork</w:t>
      </w:r>
      <w:r>
        <w:rPr>
          <w:color w:val="000000" w:themeColor="text1"/>
          <w:u w:color="000000" w:themeColor="text1"/>
        </w:rPr>
        <w:t xml:space="preserve"> Silver Foxes</w:t>
      </w:r>
      <w:r>
        <w:t xml:space="preserve"> defeated the </w:t>
      </w:r>
      <w:r>
        <w:rPr>
          <w:color w:val="000000" w:themeColor="text1"/>
          <w:u w:color="000000" w:themeColor="text1"/>
        </w:rPr>
        <w:t>Blythewood Bengals 2</w:t>
      </w:r>
      <w:r w:rsidR="00A7756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to win the program</w:t>
      </w:r>
      <w:r w:rsidR="00A7756B" w:rsidRPr="00A775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championship title</w:t>
      </w:r>
      <w:r w:rsidR="00CE4A4A">
        <w:rPr>
          <w:color w:val="000000" w:themeColor="text1"/>
          <w:u w:color="000000" w:themeColor="text1"/>
        </w:rPr>
        <w:t>; and</w:t>
      </w:r>
    </w:p>
    <w:p w:rsidR="00CE4A4A" w:rsidRDefault="00CE4A4A" w:rsidP="00582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E01" w:rsidRDefault="00CE4A4A" w:rsidP="00582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playing in one of the toughest regions in the state, the Foxes finished third in their region. </w:t>
      </w:r>
      <w:r w:rsidR="00A7756B">
        <w:rPr>
          <w:color w:val="000000" w:themeColor="text1"/>
          <w:u w:color="000000" w:themeColor="text1"/>
        </w:rPr>
        <w:t>The team</w:t>
      </w:r>
      <w:r>
        <w:rPr>
          <w:color w:val="000000" w:themeColor="text1"/>
          <w:u w:color="000000" w:themeColor="text1"/>
        </w:rPr>
        <w:t xml:space="preserve"> went 6</w:t>
      </w:r>
      <w:r w:rsidR="00A7756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in elimination games in the p</w:t>
      </w:r>
      <w:r w:rsidR="00A7756B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ayoffs and won the last two games of the series</w:t>
      </w:r>
      <w:r w:rsidR="00BE3E01">
        <w:t>; and</w:t>
      </w:r>
    </w:p>
    <w:p w:rsidR="007E5BD0" w:rsidRDefault="007E5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BD0" w:rsidRDefault="007E5BD0" w:rsidP="007E5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>, the Foxes turned in a marvelous performance of teamwork, keeping the excited crowd enthralled; and</w:t>
      </w:r>
    </w:p>
    <w:p w:rsidR="007E5BD0" w:rsidRDefault="007E5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8D6" w:rsidRDefault="005F78D6" w:rsidP="005F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considerable athletic training and skills, Coach Casey Waites and his skilled coaching staff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</w:t>
      </w:r>
      <w:r>
        <w:rPr>
          <w:color w:val="000000" w:themeColor="text1"/>
          <w:u w:color="000000" w:themeColor="text1"/>
        </w:rPr>
        <w:t xml:space="preserve"> to settle for second best; and</w:t>
      </w:r>
    </w:p>
    <w:p w:rsidR="00CB0825" w:rsidRDefault="00CB08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825" w:rsidRPr="00D15B14" w:rsidRDefault="00CB0825" w:rsidP="00CB0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>Dutch Fork H</w:t>
      </w:r>
      <w:r w:rsidRPr="00D15B14">
        <w:rPr>
          <w:color w:val="000000" w:themeColor="text1"/>
          <w:u w:color="000000" w:themeColor="text1"/>
        </w:rPr>
        <w:t xml:space="preserve">igh School baseball players have brought to their school and </w:t>
      </w:r>
      <w:r w:rsidRPr="00D15B14">
        <w:rPr>
          <w:color w:val="000000" w:themeColor="text1"/>
          <w:u w:color="000000" w:themeColor="text1"/>
        </w:rPr>
        <w:lastRenderedPageBreak/>
        <w:t>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60095E" w:rsidRDefault="00600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95E" w:rsidRDefault="00600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095E" w:rsidRDefault="00600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95E" w:rsidRDefault="00600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B0825">
        <w:t xml:space="preserve"> the members of the South Carolina House of Representatives, by this resolution, congratulate the Dutch Fork High School baseball team for an impressive season and celebrate the </w:t>
      </w:r>
      <w:r w:rsidR="005F78D6">
        <w:t xml:space="preserve">Silver </w:t>
      </w:r>
      <w:r w:rsidR="00CB0825">
        <w:t>Foxes</w:t>
      </w:r>
      <w:r w:rsidR="00A7756B" w:rsidRPr="00A7756B">
        <w:t>’</w:t>
      </w:r>
      <w:r w:rsidR="00CB0825">
        <w:t xml:space="preserve"> capture of the 2019 Class AAAAA State Championship title.</w:t>
      </w:r>
    </w:p>
    <w:p w:rsidR="0060095E" w:rsidRDefault="00600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95E" w:rsidRDefault="00600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B0825">
        <w:t xml:space="preserve"> Dr. Gerald Gary, principal, and Coach Casey Waites.</w:t>
      </w:r>
    </w:p>
    <w:p w:rsidR="00795910" w:rsidRDefault="00A775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234A" w:rsidRDefault="0058234A" w:rsidP="0058234A">
      <w:pPr>
        <w:suppressAutoHyphens/>
      </w:pPr>
    </w:p>
    <w:sectPr w:rsidR="0058234A" w:rsidSect="005823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825" w:rsidRDefault="00CB0825" w:rsidP="009F0C77">
      <w:r>
        <w:separator/>
      </w:r>
    </w:p>
  </w:endnote>
  <w:endnote w:type="continuationSeparator" w:id="0">
    <w:p w:rsidR="00CB0825" w:rsidRDefault="00CB08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EE3DCB-65EB-4844-8736-2C6CFF91482A}"/>
    <w:embedBold r:id="rId2" w:fontKey="{ADFAE1D4-B443-4973-8DA7-E262EFA56D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A3182B-6CCB-45A7-8620-22CAB54F20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7CAA0D-6FD4-4CA7-8F7A-B3251BEF23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81A267-ECA8-4A4D-8D32-6BF315842E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23D" w:rsidRPr="0058234A" w:rsidRDefault="0058234A" w:rsidP="005823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825" w:rsidRDefault="00CB0825" w:rsidP="009F0C77">
      <w:r>
        <w:separator/>
      </w:r>
    </w:p>
  </w:footnote>
  <w:footnote w:type="continuationSeparator" w:id="0">
    <w:p w:rsidR="00CB0825" w:rsidRDefault="00CB08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10CZ19"/>
    <w:docVar w:name="CoverBillType" w:val="r"/>
    <w:docVar w:name="DocPath" w:val="L:\Council\bills\JN\3110CZ19.DOCX"/>
    <w:docVar w:name="dvBillNumber" w:val="461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6009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3EC"/>
    <w:rsid w:val="004D5460"/>
    <w:rsid w:val="004E7D54"/>
    <w:rsid w:val="005273C6"/>
    <w:rsid w:val="00530A69"/>
    <w:rsid w:val="00545593"/>
    <w:rsid w:val="00556EBF"/>
    <w:rsid w:val="00577C6C"/>
    <w:rsid w:val="0058234A"/>
    <w:rsid w:val="005A62FE"/>
    <w:rsid w:val="005C2FE2"/>
    <w:rsid w:val="005E2BC9"/>
    <w:rsid w:val="005F78D6"/>
    <w:rsid w:val="0060095E"/>
    <w:rsid w:val="00605102"/>
    <w:rsid w:val="0060626B"/>
    <w:rsid w:val="006215AA"/>
    <w:rsid w:val="006913C9"/>
    <w:rsid w:val="0069470D"/>
    <w:rsid w:val="006D58AA"/>
    <w:rsid w:val="00734F00"/>
    <w:rsid w:val="00795910"/>
    <w:rsid w:val="007A70AE"/>
    <w:rsid w:val="007E5BD0"/>
    <w:rsid w:val="008362E8"/>
    <w:rsid w:val="0085786E"/>
    <w:rsid w:val="0086523D"/>
    <w:rsid w:val="008A1768"/>
    <w:rsid w:val="008A489F"/>
    <w:rsid w:val="008F0F33"/>
    <w:rsid w:val="008F4429"/>
    <w:rsid w:val="00914411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56B"/>
    <w:rsid w:val="00A833AB"/>
    <w:rsid w:val="00A9741D"/>
    <w:rsid w:val="00AC34A2"/>
    <w:rsid w:val="00AD1C9A"/>
    <w:rsid w:val="00AD4B17"/>
    <w:rsid w:val="00B412D4"/>
    <w:rsid w:val="00BE3C22"/>
    <w:rsid w:val="00BE3E01"/>
    <w:rsid w:val="00C0345E"/>
    <w:rsid w:val="00C31C95"/>
    <w:rsid w:val="00C3483A"/>
    <w:rsid w:val="00C74E9D"/>
    <w:rsid w:val="00C826DD"/>
    <w:rsid w:val="00C82FD3"/>
    <w:rsid w:val="00C92819"/>
    <w:rsid w:val="00CB0825"/>
    <w:rsid w:val="00CC6B7B"/>
    <w:rsid w:val="00CD2089"/>
    <w:rsid w:val="00CE4A4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AE7A4D-E044-4861-B14D-F014FD3F6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75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5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AEF55-BB0C-4E22-B288-76C3BD545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2</Pages>
  <Words>314</Words>
  <Characters>1639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4611 Text of Previous Version (May 20, 2019) - South Carolina Legislature Online</dc:title>
  <dc:creator>Julie Newboult</dc:creator>
  <cp:lastModifiedBy>S Volk</cp:lastModifiedBy>
  <cp:revision>2</cp:revision>
  <cp:lastPrinted>2019-05-20T13:44:00Z</cp:lastPrinted>
  <dcterms:created xsi:type="dcterms:W3CDTF">2019-05-20T19:14:00Z</dcterms:created>
  <dcterms:modified xsi:type="dcterms:W3CDTF">2019-05-20T19:14:00Z</dcterms:modified>
</cp:coreProperties>
</file>