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A68AF" w:rsidRDefault="000A68AF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A68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2090F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F06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CONGRATULATE THE NINETY SIX HIGH SCHOOL SOFTBALL TEAM, COACHES, AND SCHOOL OFFICIALS FOR A REMARKABLE SEASON AND FOR WINNING THE 2019 SOUTH CAROLINA CLASS AA STATE CHAMPIONSHIP TITLE.</w:t>
      </w:r>
      <w:bookmarkStart w:id="4" w:name="titleend"/>
      <w:bookmarkEnd w:id="4"/>
      <w:bookmarkEnd w:id="1"/>
    </w:p>
    <w:p w:rsidR="000F06D0" w:rsidRDefault="000F06D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3BE3" w:rsidRDefault="00263BE3" w:rsidP="00263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is pleased to learn that the members of the Ninety Six High School</w:t>
      </w:r>
      <w:r w:rsidR="00596B38">
        <w:t xml:space="preserve"> </w:t>
      </w:r>
      <w:r>
        <w:t xml:space="preserve">softball team </w:t>
      </w:r>
      <w:r>
        <w:rPr>
          <w:color w:val="000000" w:themeColor="text1"/>
          <w:u w:color="000000" w:themeColor="text1"/>
        </w:rPr>
        <w:t xml:space="preserve">of Greenwood County </w:t>
      </w:r>
      <w:r>
        <w:t xml:space="preserve">took top honors at the state </w:t>
      </w:r>
      <w:r w:rsidR="00913D6F">
        <w:t>competition held at the Pine Grove Sports Complex in West Columbia</w:t>
      </w:r>
      <w:r>
        <w:t xml:space="preserve"> on </w:t>
      </w:r>
      <w:r>
        <w:rPr>
          <w:color w:val="000000" w:themeColor="text1"/>
          <w:u w:color="000000" w:themeColor="text1"/>
        </w:rPr>
        <w:t>Friday, May 17</w:t>
      </w:r>
      <w:r w:rsidRPr="00A521CF">
        <w:rPr>
          <w:color w:val="000000" w:themeColor="text1"/>
          <w:u w:color="000000" w:themeColor="text1"/>
        </w:rPr>
        <w:t>, 2019</w:t>
      </w:r>
      <w:r>
        <w:t>; and</w:t>
      </w:r>
    </w:p>
    <w:p w:rsidR="00913D6F" w:rsidRDefault="00913D6F" w:rsidP="00263B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13D6F" w:rsidRDefault="00913D6F" w:rsidP="00913D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Ninety Six Lady Cats defeated the </w:t>
      </w:r>
      <w:r w:rsidR="003D54B2">
        <w:t>Latta</w:t>
      </w:r>
      <w:r>
        <w:t xml:space="preserve"> High School Lady </w:t>
      </w:r>
      <w:r w:rsidR="003D54B2">
        <w:t>Vikings</w:t>
      </w:r>
      <w:r>
        <w:t xml:space="preserve"> </w:t>
      </w:r>
      <w:r w:rsidR="003D54B2">
        <w:t>6</w:t>
      </w:r>
      <w:r w:rsidR="00C72D47">
        <w:noBreakHyphen/>
      </w:r>
      <w:r w:rsidR="002E41A4">
        <w:t>0</w:t>
      </w:r>
      <w:r>
        <w:t xml:space="preserve"> in the </w:t>
      </w:r>
      <w:r w:rsidR="003D54B2">
        <w:t xml:space="preserve">third </w:t>
      </w:r>
      <w:r w:rsidR="00157631">
        <w:t>and final</w:t>
      </w:r>
      <w:r w:rsidR="003D54B2">
        <w:t xml:space="preserve"> game</w:t>
      </w:r>
      <w:r>
        <w:t xml:space="preserve"> to bring home the team</w:t>
      </w:r>
      <w:r w:rsidR="00C72D47" w:rsidRPr="00C72D47">
        <w:t>’</w:t>
      </w:r>
      <w:r>
        <w:t>s first state title; and</w:t>
      </w:r>
    </w:p>
    <w:p w:rsidR="00263BE3" w:rsidRDefault="00263BE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D54B2" w:rsidRDefault="003D54B2" w:rsidP="003D5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in the opener of the championship series, Ninety Six won a </w:t>
      </w:r>
      <w:r w:rsidR="000C0F34">
        <w:t>5</w:t>
      </w:r>
      <w:r w:rsidR="00C72D47">
        <w:noBreakHyphen/>
      </w:r>
      <w:r>
        <w:t xml:space="preserve">3 victory over </w:t>
      </w:r>
      <w:r w:rsidR="000C0F34">
        <w:t>Latta</w:t>
      </w:r>
      <w:r>
        <w:t xml:space="preserve"> on the </w:t>
      </w:r>
      <w:r w:rsidR="000C0F34">
        <w:t xml:space="preserve">home field </w:t>
      </w:r>
      <w:r>
        <w:t xml:space="preserve">but fell </w:t>
      </w:r>
      <w:r w:rsidR="000C0F34">
        <w:t>7</w:t>
      </w:r>
      <w:r w:rsidR="00C72D47">
        <w:noBreakHyphen/>
      </w:r>
      <w:r w:rsidR="000C0F34">
        <w:t>0</w:t>
      </w:r>
      <w:r>
        <w:t xml:space="preserve"> to </w:t>
      </w:r>
      <w:r w:rsidR="000C0F34">
        <w:t>Latta</w:t>
      </w:r>
      <w:r>
        <w:t xml:space="preserve"> on the </w:t>
      </w:r>
      <w:r w:rsidR="000C0F34">
        <w:t>Vikings</w:t>
      </w:r>
      <w:r w:rsidR="00C72D47" w:rsidRPr="00C72D47">
        <w:t>’</w:t>
      </w:r>
      <w:r w:rsidR="000C0F34">
        <w:t xml:space="preserve"> diamond</w:t>
      </w:r>
      <w:r w:rsidR="001C0B67">
        <w:t>. The Lady Cats</w:t>
      </w:r>
      <w:r>
        <w:t xml:space="preserve"> ground out the third game with dominant pitching and a defense that could not be intimidated; and</w:t>
      </w:r>
    </w:p>
    <w:p w:rsidR="00CE0098" w:rsidRDefault="00CE0098" w:rsidP="003D5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E0098" w:rsidRDefault="00E51B0D" w:rsidP="003D5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 suffering a blistering loss in the second game</w:t>
      </w:r>
      <w:r w:rsidR="00CE0098">
        <w:t>,</w:t>
      </w:r>
      <w:r w:rsidR="00AE0512">
        <w:t xml:space="preserve"> the Lady Cats regrouped and refocused and stepped up to the plate in game three. S</w:t>
      </w:r>
      <w:r w:rsidR="00FD1D2A">
        <w:t xml:space="preserve">ophomore </w:t>
      </w:r>
      <w:r w:rsidR="00CE0098">
        <w:t>Tori Barr hit a two</w:t>
      </w:r>
      <w:r w:rsidR="00C72D47">
        <w:noBreakHyphen/>
      </w:r>
      <w:r w:rsidR="00CE0098">
        <w:t xml:space="preserve">run home run in the first inning to get Ninety Six going offensively. </w:t>
      </w:r>
      <w:r w:rsidR="00C72D47">
        <w:t>Junior p</w:t>
      </w:r>
      <w:r w:rsidR="00CE0098">
        <w:t xml:space="preserve">itcher Carlee Stockman was brilliant on the mound and </w:t>
      </w:r>
      <w:r w:rsidR="00C72D47">
        <w:t xml:space="preserve">freshman </w:t>
      </w:r>
      <w:r w:rsidR="00CE0098">
        <w:t>shortstop Gracie Lollis made a couple of diving catches that turned out to be critical</w:t>
      </w:r>
      <w:r w:rsidR="001132E7">
        <w:t xml:space="preserve"> for the Lady Cats</w:t>
      </w:r>
      <w:r w:rsidR="00CE0098">
        <w:t xml:space="preserve">; and </w:t>
      </w:r>
    </w:p>
    <w:p w:rsidR="000C0F34" w:rsidRDefault="000C0F34" w:rsidP="003D5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42F0" w:rsidRDefault="00F442F0" w:rsidP="00F44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skill, strength, and strategy</w:t>
      </w:r>
      <w:r>
        <w:rPr>
          <w:color w:val="000000" w:themeColor="text1"/>
          <w:u w:color="000000" w:themeColor="text1"/>
        </w:rPr>
        <w:t xml:space="preserve">, Head Coach </w:t>
      </w:r>
      <w:r>
        <w:t>John Coster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his skilled coaching staff capitalized on their own experience and passion to hone a championship</w:t>
      </w:r>
      <w:r w:rsidR="00C72D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</w:t>
      </w:r>
      <w:r>
        <w:rPr>
          <w:color w:val="000000" w:themeColor="text1"/>
          <w:u w:color="000000" w:themeColor="text1"/>
        </w:rPr>
        <w:lastRenderedPageBreak/>
        <w:t xml:space="preserve">and teach these athletes lessons that will prove invaluable through life both on and off the </w:t>
      </w:r>
      <w:r w:rsidR="00C72D47">
        <w:rPr>
          <w:color w:val="000000" w:themeColor="text1"/>
          <w:u w:color="000000" w:themeColor="text1"/>
        </w:rPr>
        <w:t>diamond</w:t>
      </w:r>
      <w:r>
        <w:rPr>
          <w:color w:val="000000" w:themeColor="text1"/>
          <w:u w:color="000000" w:themeColor="text1"/>
        </w:rPr>
        <w:t>; and</w:t>
      </w:r>
    </w:p>
    <w:p w:rsidR="00F442F0" w:rsidRDefault="00F442F0" w:rsidP="003D54B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442F0" w:rsidRDefault="00F442F0" w:rsidP="00F442F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Ninety Six High School softball players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to come</w:t>
      </w:r>
      <w:r w:rsidR="00C72D47">
        <w:t xml:space="preserve">. </w:t>
      </w:r>
      <w:r>
        <w:t>Now, therefore,</w:t>
      </w:r>
    </w:p>
    <w:p w:rsidR="003D54B2" w:rsidRDefault="003D54B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90F" w:rsidRDefault="00C20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C2090F" w:rsidRDefault="00C20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90F" w:rsidRDefault="00C20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F06D0">
        <w:t xml:space="preserve"> the members of the South Carolina House of Representatives, by this resolution, congratulate the Ninety Six High School softball team, coaches, and school officials for a remarkable season and for winning the 2019 South Carolina Class AA State Championship title.</w:t>
      </w:r>
    </w:p>
    <w:p w:rsidR="00C2090F" w:rsidRDefault="00C20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2090F" w:rsidRDefault="00C2090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0F06D0">
        <w:t xml:space="preserve"> Principal </w:t>
      </w:r>
      <w:r w:rsidR="00885732">
        <w:t>Darin Rice</w:t>
      </w:r>
      <w:r w:rsidR="000F06D0">
        <w:t xml:space="preserve"> and Coach John Coster.</w:t>
      </w:r>
    </w:p>
    <w:p w:rsidR="00DB57CA" w:rsidRDefault="00C72D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72D13" w:rsidRDefault="00472D13" w:rsidP="00472D13">
      <w:pPr>
        <w:suppressAutoHyphens/>
      </w:pPr>
    </w:p>
    <w:sectPr w:rsidR="00472D13" w:rsidSect="000A68A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F0087" w:rsidRDefault="00BF0087" w:rsidP="009F0C77">
      <w:r>
        <w:separator/>
      </w:r>
    </w:p>
  </w:endnote>
  <w:endnote w:type="continuationSeparator" w:id="0">
    <w:p w:rsidR="00BF0087" w:rsidRDefault="00BF008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28B0725-8B8E-4CC2-A280-A79A8C72A800}"/>
    <w:embedBold r:id="rId2" w:fontKey="{40480D0A-C8A8-4EA4-97B7-EBE458F20643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A40F4B60-20E7-4650-A0CE-9B44285AF01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B54F6CCC-CBC5-48B8-B29F-265D7C564D6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554E135-8668-442C-BAC0-3CF05414358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7CA" w:rsidRPr="000A68AF" w:rsidRDefault="000A68AF" w:rsidP="000A68A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[4618]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72D1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F0087" w:rsidRDefault="00BF0087" w:rsidP="009F0C77">
      <w:r>
        <w:separator/>
      </w:r>
    </w:p>
  </w:footnote>
  <w:footnote w:type="continuationSeparator" w:id="0">
    <w:p w:rsidR="00BF0087" w:rsidRDefault="00BF008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3111CZ19"/>
    <w:docVar w:name="CoverBillType" w:val="r"/>
    <w:docVar w:name="DocPath" w:val="L:\Council\bills\JN\3111CZ19.DOCX"/>
    <w:docVar w:name="dvBillNumber" w:val="4618"/>
    <w:docVar w:name="dvBillNumberPrefix" w:val="H. "/>
    <w:docVar w:name="dvOriginalBody" w:val="House"/>
    <w:docVar w:name="dvSteno" w:val="JN"/>
    <w:docVar w:name="NameofBody" w:val="h"/>
    <w:docVar w:name="vGroup2" w:val="Council"/>
  </w:docVars>
  <w:rsids>
    <w:rsidRoot w:val="00C2090F"/>
    <w:rsid w:val="00011869"/>
    <w:rsid w:val="00015CD6"/>
    <w:rsid w:val="000659B6"/>
    <w:rsid w:val="000A68AF"/>
    <w:rsid w:val="000C0F34"/>
    <w:rsid w:val="000E0100"/>
    <w:rsid w:val="000E1785"/>
    <w:rsid w:val="000F06D0"/>
    <w:rsid w:val="000F40FA"/>
    <w:rsid w:val="001035F1"/>
    <w:rsid w:val="0010776B"/>
    <w:rsid w:val="001132E7"/>
    <w:rsid w:val="00133E66"/>
    <w:rsid w:val="001435A3"/>
    <w:rsid w:val="00146ED3"/>
    <w:rsid w:val="00151044"/>
    <w:rsid w:val="00157631"/>
    <w:rsid w:val="001C0B6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63BE3"/>
    <w:rsid w:val="00284AAE"/>
    <w:rsid w:val="002E41A4"/>
    <w:rsid w:val="002E5912"/>
    <w:rsid w:val="00301B21"/>
    <w:rsid w:val="00325348"/>
    <w:rsid w:val="0032732C"/>
    <w:rsid w:val="00336AD0"/>
    <w:rsid w:val="0037079A"/>
    <w:rsid w:val="003C4DAB"/>
    <w:rsid w:val="003D01E8"/>
    <w:rsid w:val="003D54B2"/>
    <w:rsid w:val="003E5288"/>
    <w:rsid w:val="003F6D79"/>
    <w:rsid w:val="0041760A"/>
    <w:rsid w:val="00417C01"/>
    <w:rsid w:val="004403BD"/>
    <w:rsid w:val="00461441"/>
    <w:rsid w:val="00472D13"/>
    <w:rsid w:val="004809EE"/>
    <w:rsid w:val="004E7D54"/>
    <w:rsid w:val="005273C6"/>
    <w:rsid w:val="00530A69"/>
    <w:rsid w:val="00545593"/>
    <w:rsid w:val="00556EBF"/>
    <w:rsid w:val="00577C6C"/>
    <w:rsid w:val="00596B38"/>
    <w:rsid w:val="005A62FE"/>
    <w:rsid w:val="005C2FE2"/>
    <w:rsid w:val="005E2BC9"/>
    <w:rsid w:val="00605102"/>
    <w:rsid w:val="006215AA"/>
    <w:rsid w:val="006913C9"/>
    <w:rsid w:val="0069470D"/>
    <w:rsid w:val="006B2B6A"/>
    <w:rsid w:val="006D58AA"/>
    <w:rsid w:val="00734F00"/>
    <w:rsid w:val="00755EE4"/>
    <w:rsid w:val="007A70AE"/>
    <w:rsid w:val="008362E8"/>
    <w:rsid w:val="00845943"/>
    <w:rsid w:val="0085786E"/>
    <w:rsid w:val="00885732"/>
    <w:rsid w:val="008A1768"/>
    <w:rsid w:val="008A489F"/>
    <w:rsid w:val="008F0F33"/>
    <w:rsid w:val="008F4429"/>
    <w:rsid w:val="00913D6F"/>
    <w:rsid w:val="0094021A"/>
    <w:rsid w:val="00960C2B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0512"/>
    <w:rsid w:val="00AE4741"/>
    <w:rsid w:val="00B412D4"/>
    <w:rsid w:val="00BE3C22"/>
    <w:rsid w:val="00BF0087"/>
    <w:rsid w:val="00C0345E"/>
    <w:rsid w:val="00C2090F"/>
    <w:rsid w:val="00C31C95"/>
    <w:rsid w:val="00C3483A"/>
    <w:rsid w:val="00C72D47"/>
    <w:rsid w:val="00C74E9D"/>
    <w:rsid w:val="00C826DD"/>
    <w:rsid w:val="00C82FD3"/>
    <w:rsid w:val="00C92819"/>
    <w:rsid w:val="00CC6B7B"/>
    <w:rsid w:val="00CD2089"/>
    <w:rsid w:val="00CE0098"/>
    <w:rsid w:val="00D73A67"/>
    <w:rsid w:val="00D970A9"/>
    <w:rsid w:val="00DB57CA"/>
    <w:rsid w:val="00DF3845"/>
    <w:rsid w:val="00E41911"/>
    <w:rsid w:val="00E44B57"/>
    <w:rsid w:val="00E51B0D"/>
    <w:rsid w:val="00E92EEF"/>
    <w:rsid w:val="00EC308F"/>
    <w:rsid w:val="00EE500C"/>
    <w:rsid w:val="00EF2368"/>
    <w:rsid w:val="00F24442"/>
    <w:rsid w:val="00F442F0"/>
    <w:rsid w:val="00F50AE3"/>
    <w:rsid w:val="00F610B9"/>
    <w:rsid w:val="00F655B7"/>
    <w:rsid w:val="00F656BA"/>
    <w:rsid w:val="00F67CF1"/>
    <w:rsid w:val="00F728AA"/>
    <w:rsid w:val="00F840F0"/>
    <w:rsid w:val="00FB0D0D"/>
    <w:rsid w:val="00FB43B4"/>
    <w:rsid w:val="00FB6B0B"/>
    <w:rsid w:val="00FD1D2A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BF24D5E-EC5C-4311-81D2-55A098E253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2D4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D47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C3144A-58DD-4DB3-A826-E2BBA388AD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402742B8</Template>
  <TotalTime>0</TotalTime>
  <Pages>2</Pages>
  <Words>405</Words>
  <Characters>2005</Characters>
  <Application>Microsoft Office Word</Application>
  <DocSecurity>0</DocSecurity>
  <Lines>63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4618 Text of Previous Version (May 21, 2019) - South Carolina Legislature Online</dc:title>
  <dc:creator>Julie Newboult</dc:creator>
  <cp:lastModifiedBy>Lavarres Lynch</cp:lastModifiedBy>
  <cp:revision>2</cp:revision>
  <cp:lastPrinted>2019-05-20T17:56:00Z</cp:lastPrinted>
  <dcterms:created xsi:type="dcterms:W3CDTF">2019-05-21T13:56:00Z</dcterms:created>
  <dcterms:modified xsi:type="dcterms:W3CDTF">2019-05-21T13:56:00Z</dcterms:modified>
</cp:coreProperties>
</file>