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775" w:rsidRDefault="009067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4B1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E06" w:rsidRPr="0055162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DAVID LEROY JOHNSON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E06" w:rsidRPr="0055162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David Johnson</w:t>
      </w:r>
      <w:r w:rsidRPr="00551626">
        <w:rPr>
          <w:color w:val="000000" w:themeColor="text1"/>
          <w:u w:color="000000" w:themeColor="text1"/>
        </w:rPr>
        <w:t xml:space="preserve"> of Troop </w:t>
      </w:r>
      <w:r>
        <w:rPr>
          <w:color w:val="000000" w:themeColor="text1"/>
          <w:u w:color="000000" w:themeColor="text1"/>
        </w:rPr>
        <w:t>856</w:t>
      </w:r>
      <w:r w:rsidRPr="00551626">
        <w:rPr>
          <w:color w:val="000000" w:themeColor="text1"/>
          <w:u w:color="000000" w:themeColor="text1"/>
        </w:rPr>
        <w:t xml:space="preserve"> has successfully completed the requirements for the rank of Eagle Scout; and </w:t>
      </w:r>
    </w:p>
    <w:p w:rsidR="00AF2E0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0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C44323">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F2E06" w:rsidRPr="0055162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06" w:rsidRDefault="00AF2E06" w:rsidP="00C4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00C44323">
        <w:rPr>
          <w:color w:val="000000" w:themeColor="text1"/>
          <w:u w:color="000000" w:themeColor="text1"/>
        </w:rPr>
        <w:t>David has effectively displayed his qualifications for this prestigious award. Throughout his time in the Boy Scouts, David has been recognized numerous times. He earned the Ward of Meritorious Action in 2016. Less than one percent of scouts earn this honor. The act that earned this recognition was his recognition of the fact that one of his teammates on the wrestling team was having a medical issue. When the teammate went into shock, David was able to immediately treat him for the symptoms; and</w:t>
      </w:r>
    </w:p>
    <w:p w:rsidR="00C44323" w:rsidRDefault="00C44323" w:rsidP="00C4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4323" w:rsidRPr="00551626" w:rsidRDefault="00C44323" w:rsidP="00C4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also in 2016, David was awarded the Order of the Arrow, completing his Ordeal to gain entrance. David is also an avid archer, </w:t>
      </w:r>
      <w:r>
        <w:rPr>
          <w:color w:val="000000" w:themeColor="text1"/>
          <w:u w:color="000000" w:themeColor="text1"/>
        </w:rPr>
        <w:lastRenderedPageBreak/>
        <w:t>having competed in multiple regional, state</w:t>
      </w:r>
      <w:r>
        <w:rPr>
          <w:color w:val="000000" w:themeColor="text1"/>
          <w:u w:color="000000" w:themeColor="text1"/>
        </w:rPr>
        <w:noBreakHyphen/>
        <w:t>wide, and national tournaments; and</w:t>
      </w:r>
    </w:p>
    <w:p w:rsidR="00AF2E0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06" w:rsidRDefault="00C44323"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held several leadership positions in the Boy Scouts. When he was in Troop 819, he served as Patrol Leader, Assistant Senior Patrol Leader, and Senior Patrol Leader. Within his current troop of 856, he serves as the Junior Assistant Scoutmaster; and</w:t>
      </w:r>
    </w:p>
    <w:p w:rsidR="00C44323" w:rsidRDefault="00C44323"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4323" w:rsidRPr="00551626" w:rsidRDefault="00C44323"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his Eagle Project, David built a gazebo for the residents at the NHC nursing home in Garden City; and</w:t>
      </w:r>
    </w:p>
    <w:p w:rsidR="00AF2E0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06" w:rsidRPr="0055162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David</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AF2E0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0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AF2E0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0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David LeRoy Johnson</w:t>
      </w:r>
      <w:r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AF2E0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06" w:rsidRPr="00551626" w:rsidRDefault="00AF2E06" w:rsidP="00AF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David LeRoy Johnson</w:t>
      </w:r>
      <w:r w:rsidRPr="00551626">
        <w:rPr>
          <w:color w:val="000000" w:themeColor="text1"/>
          <w:u w:color="000000" w:themeColor="text1"/>
        </w:rPr>
        <w:t>.</w:t>
      </w:r>
    </w:p>
    <w:p w:rsidR="003D2C46" w:rsidRDefault="00C44323" w:rsidP="0097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6775" w:rsidRDefault="00906775" w:rsidP="00906775">
      <w:pPr>
        <w:suppressAutoHyphens/>
      </w:pPr>
    </w:p>
    <w:sectPr w:rsidR="00906775" w:rsidSect="009067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B1E" w:rsidRDefault="00E04B1E" w:rsidP="009F0C77">
      <w:r>
        <w:separator/>
      </w:r>
    </w:p>
  </w:endnote>
  <w:endnote w:type="continuationSeparator" w:id="0">
    <w:p w:rsidR="00E04B1E" w:rsidRDefault="00E04B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B7D0DF-6E5F-441B-BCEB-33910DCC3EDC}"/>
    <w:embedBold r:id="rId2" w:fontKey="{1F89376B-58A9-4C3C-AB83-6989E8D07E56}"/>
  </w:font>
  <w:font w:name="Calibri">
    <w:panose1 w:val="020F0502020204030204"/>
    <w:charset w:val="00"/>
    <w:family w:val="swiss"/>
    <w:pitch w:val="variable"/>
    <w:sig w:usb0="E00002FF" w:usb1="4000ACFF" w:usb2="00000001" w:usb3="00000000" w:csb0="0000019F" w:csb1="00000000"/>
    <w:embedRegular r:id="rId3" w:fontKey="{D0C7714A-7E86-4117-9BA9-43F13E25170A}"/>
  </w:font>
  <w:font w:name="Segoe UI">
    <w:panose1 w:val="020B0502040204020203"/>
    <w:charset w:val="00"/>
    <w:family w:val="swiss"/>
    <w:pitch w:val="variable"/>
    <w:sig w:usb0="E10022FF" w:usb1="C000E47F" w:usb2="00000029" w:usb3="00000000" w:csb0="000001DF" w:csb1="00000000"/>
    <w:embedRegular r:id="rId4" w:fontKey="{5225F571-91BD-4B4D-A763-E43F623E9CCE}"/>
  </w:font>
  <w:font w:name="Cambria">
    <w:panose1 w:val="02040503050406030204"/>
    <w:charset w:val="00"/>
    <w:family w:val="roman"/>
    <w:pitch w:val="variable"/>
    <w:sig w:usb0="E00002FF" w:usb1="400004FF" w:usb2="00000000" w:usb3="00000000" w:csb0="0000019F" w:csb1="00000000"/>
    <w:embedRegular r:id="rId5" w:fontKey="{69958AD3-5AA5-4645-ACB2-B38BFF1252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C46" w:rsidRPr="00906775" w:rsidRDefault="00906775" w:rsidP="00906775">
    <w:pPr>
      <w:pStyle w:val="Footer"/>
      <w:tabs>
        <w:tab w:val="clear" w:pos="4680"/>
        <w:tab w:val="clear" w:pos="9360"/>
        <w:tab w:val="center" w:pos="2995"/>
      </w:tabs>
      <w:spacing w:before="120"/>
    </w:pPr>
    <w:r>
      <w:t>[4624]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B1E" w:rsidRDefault="00E04B1E" w:rsidP="009F0C77">
      <w:r>
        <w:separator/>
      </w:r>
    </w:p>
  </w:footnote>
  <w:footnote w:type="continuationSeparator" w:id="0">
    <w:p w:rsidR="00E04B1E" w:rsidRDefault="00E04B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49SA19"/>
    <w:docVar w:name="CoverBillType" w:val="r"/>
    <w:docVar w:name="DocPath" w:val="L:\Council\bills\RT\17649SA19.DOCX"/>
    <w:docVar w:name="dvBillNumber" w:val="4624"/>
    <w:docVar w:name="dvBillNumberPrefix" w:val="H. "/>
    <w:docVar w:name="dvOriginalBody" w:val="House"/>
    <w:docVar w:name="dvSteno" w:val="RT"/>
    <w:docVar w:name="NameofBody" w:val="h"/>
    <w:docVar w:name="vGroup2" w:val="Council"/>
  </w:docVars>
  <w:rsids>
    <w:rsidRoot w:val="00E04B1E"/>
    <w:rsid w:val="00011869"/>
    <w:rsid w:val="00015CD6"/>
    <w:rsid w:val="000A266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6301"/>
    <w:rsid w:val="003C4DAB"/>
    <w:rsid w:val="003D01E8"/>
    <w:rsid w:val="003D2C46"/>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0634"/>
    <w:rsid w:val="006D58AA"/>
    <w:rsid w:val="00734F00"/>
    <w:rsid w:val="007A70AE"/>
    <w:rsid w:val="008362E8"/>
    <w:rsid w:val="0085786E"/>
    <w:rsid w:val="008A1768"/>
    <w:rsid w:val="008A489F"/>
    <w:rsid w:val="008F0F33"/>
    <w:rsid w:val="008F4429"/>
    <w:rsid w:val="00906775"/>
    <w:rsid w:val="0094021A"/>
    <w:rsid w:val="009770B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E06"/>
    <w:rsid w:val="00B412D4"/>
    <w:rsid w:val="00BE3C22"/>
    <w:rsid w:val="00C0345E"/>
    <w:rsid w:val="00C31C95"/>
    <w:rsid w:val="00C3483A"/>
    <w:rsid w:val="00C44323"/>
    <w:rsid w:val="00C74E9D"/>
    <w:rsid w:val="00C826DD"/>
    <w:rsid w:val="00C82FD3"/>
    <w:rsid w:val="00C92819"/>
    <w:rsid w:val="00CC6B7B"/>
    <w:rsid w:val="00CD2089"/>
    <w:rsid w:val="00D73A67"/>
    <w:rsid w:val="00D970A9"/>
    <w:rsid w:val="00DF3845"/>
    <w:rsid w:val="00E04B1E"/>
    <w:rsid w:val="00E41911"/>
    <w:rsid w:val="00E44B57"/>
    <w:rsid w:val="00E92EEF"/>
    <w:rsid w:val="00EF2368"/>
    <w:rsid w:val="00F24442"/>
    <w:rsid w:val="00F42F8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A0F797-B49E-4FBA-A018-0A707C728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43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3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66355-654D-44B1-8263-0115BF51A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5FB338DD.dotm</Template>
  <TotalTime>0</TotalTime>
  <Pages>2</Pages>
  <Words>467</Words>
  <Characters>2365</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4624 Text of Previous Version (May 21, 2019) - South Carolina Legislature Online</dc:title>
  <dc:creator>Rebecca Turner</dc:creator>
  <cp:lastModifiedBy>S Volk</cp:lastModifiedBy>
  <cp:revision>2</cp:revision>
  <cp:lastPrinted>2019-05-20T19:12:00Z</cp:lastPrinted>
  <dcterms:created xsi:type="dcterms:W3CDTF">2019-05-21T18:07:00Z</dcterms:created>
  <dcterms:modified xsi:type="dcterms:W3CDTF">2019-05-21T18:07:00Z</dcterms:modified>
</cp:coreProperties>
</file>