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7A7" w:rsidRDefault="00D107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667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4F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THE LEXINGTON HIGH SCHOOL SOFTBALL TEAM, COACHES, AND SCHOOL OFFICIALS FOR A REMARKABLE SEASON AND FOR WINNING THE 2019 SOUTH CAROLINA CLASS AAAAA STATE CHAMPIONSHIP TITLE.</w:t>
      </w:r>
      <w:bookmarkStart w:id="4" w:name="titleend"/>
      <w:bookmarkEnd w:id="4"/>
    </w:p>
    <w:p w:rsidR="00C44FE9" w:rsidRDefault="00C44F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FE9" w:rsidRDefault="00C44F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w:t>
      </w:r>
      <w:r w:rsidR="0056525F">
        <w:t>d</w:t>
      </w:r>
      <w:r>
        <w:t xml:space="preserve"> to learn that the members of the Lexington High School softball team of Lexington County took top honors at the state competition held at Northwestern High School on Friday, May 17, 2019; and </w:t>
      </w:r>
    </w:p>
    <w:p w:rsidR="00C44FE9" w:rsidRDefault="00C44F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FE9" w:rsidRDefault="00C44FE9" w:rsidP="00C4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63A8E">
        <w:t>cheered on by their faithful fans</w:t>
      </w:r>
      <w:r>
        <w:t xml:space="preserve">, the </w:t>
      </w:r>
      <w:r w:rsidR="00C135D2">
        <w:t>Lady Wildcats</w:t>
      </w:r>
      <w:r>
        <w:t xml:space="preserve"> defeated the </w:t>
      </w:r>
      <w:r w:rsidR="00C135D2">
        <w:t>Byrnes</w:t>
      </w:r>
      <w:r>
        <w:t xml:space="preserve"> High School </w:t>
      </w:r>
      <w:r w:rsidR="00C135D2">
        <w:t>Rebels</w:t>
      </w:r>
      <w:r>
        <w:t xml:space="preserve"> </w:t>
      </w:r>
      <w:r w:rsidR="00C135D2">
        <w:t>6</w:t>
      </w:r>
      <w:r w:rsidR="002643CB">
        <w:noBreakHyphen/>
      </w:r>
      <w:r w:rsidR="00C135D2">
        <w:t>5</w:t>
      </w:r>
      <w:r>
        <w:t xml:space="preserve"> in the third and final game to bring home the team</w:t>
      </w:r>
      <w:r w:rsidR="002643CB" w:rsidRPr="002643CB">
        <w:t>’</w:t>
      </w:r>
      <w:r>
        <w:t>s first state title</w:t>
      </w:r>
      <w:r w:rsidR="00C135D2">
        <w:t xml:space="preserve"> since 2001</w:t>
      </w:r>
      <w:r>
        <w:t>; and</w:t>
      </w:r>
    </w:p>
    <w:p w:rsidR="00C44FE9" w:rsidRDefault="00C44F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C08" w:rsidRDefault="001F2C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victory that did not come without </w:t>
      </w:r>
      <w:r w:rsidR="00877AD7">
        <w:t>a struggle</w:t>
      </w:r>
      <w:r>
        <w:t xml:space="preserve">, the Lady Wildcats lost the series opener at Byrnes after blowing a huge early lead. They claimed a victory on Wednesday </w:t>
      </w:r>
      <w:r w:rsidR="00534249">
        <w:t>with an impressive 5</w:t>
      </w:r>
      <w:r w:rsidR="002643CB">
        <w:noBreakHyphen/>
      </w:r>
      <w:r w:rsidR="00534249">
        <w:t xml:space="preserve">1 win at home </w:t>
      </w:r>
      <w:r>
        <w:t>to set the stage for the winner</w:t>
      </w:r>
      <w:r w:rsidR="002643CB">
        <w:noBreakHyphen/>
      </w:r>
      <w:r>
        <w:t>take</w:t>
      </w:r>
      <w:r w:rsidR="002643CB">
        <w:noBreakHyphen/>
      </w:r>
      <w:r>
        <w:t xml:space="preserve">all contest </w:t>
      </w:r>
      <w:r w:rsidR="00877AD7">
        <w:t xml:space="preserve">on </w:t>
      </w:r>
      <w:r>
        <w:t xml:space="preserve">Friday; and </w:t>
      </w:r>
    </w:p>
    <w:p w:rsidR="001F2C08" w:rsidRDefault="001F2C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C08" w:rsidRDefault="001F2C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34249">
        <w:t xml:space="preserve">in the deciding Game Three, the Lady Wildcats took an early lead, went down by three runs, and came back to </w:t>
      </w:r>
      <w:r w:rsidR="00E7597D">
        <w:t xml:space="preserve">take the win. </w:t>
      </w:r>
      <w:r w:rsidR="0056525F">
        <w:t>An amazing finish to a remarkable season, t</w:t>
      </w:r>
      <w:r w:rsidR="00407F4C">
        <w:t>h</w:t>
      </w:r>
      <w:r w:rsidR="0056525F">
        <w:t>is</w:t>
      </w:r>
      <w:r w:rsidR="00407F4C">
        <w:t xml:space="preserve"> win marks the fifth all</w:t>
      </w:r>
      <w:r w:rsidR="002643CB">
        <w:noBreakHyphen/>
      </w:r>
      <w:r w:rsidR="00407F4C">
        <w:t xml:space="preserve">time state title and their first in eighteen years; and </w:t>
      </w:r>
    </w:p>
    <w:p w:rsidR="001F2C08" w:rsidRDefault="001F2C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25D" w:rsidRPr="00E03FF4" w:rsidRDefault="0088325D" w:rsidP="00883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in a sport that </w:t>
      </w:r>
      <w:r>
        <w:rPr>
          <w:color w:val="000000" w:themeColor="text1"/>
          <w:u w:color="000000" w:themeColor="text1"/>
        </w:rPr>
        <w:t xml:space="preserve">requires </w:t>
      </w:r>
      <w:r w:rsidRPr="009633DB">
        <w:rPr>
          <w:color w:val="000000" w:themeColor="text1"/>
          <w:u w:color="000000" w:themeColor="text1"/>
        </w:rPr>
        <w:t xml:space="preserve">strength, strategy, </w:t>
      </w:r>
      <w:r>
        <w:rPr>
          <w:color w:val="000000" w:themeColor="text1"/>
          <w:u w:color="000000" w:themeColor="text1"/>
        </w:rPr>
        <w:t xml:space="preserve">and </w:t>
      </w:r>
      <w:r w:rsidRPr="009633DB">
        <w:rPr>
          <w:color w:val="000000" w:themeColor="text1"/>
          <w:u w:color="000000" w:themeColor="text1"/>
        </w:rPr>
        <w:t>quickness</w:t>
      </w:r>
      <w:r>
        <w:rPr>
          <w:color w:val="000000" w:themeColor="text1"/>
          <w:u w:color="000000" w:themeColor="text1"/>
        </w:rPr>
        <w:t>,</w:t>
      </w:r>
      <w:r w:rsidR="00F033CD">
        <w:rPr>
          <w:color w:val="000000" w:themeColor="text1"/>
          <w:u w:color="000000" w:themeColor="text1"/>
        </w:rPr>
        <w:t xml:space="preserve"> first</w:t>
      </w:r>
      <w:r w:rsidR="002643CB">
        <w:rPr>
          <w:color w:val="000000" w:themeColor="text1"/>
          <w:u w:color="000000" w:themeColor="text1"/>
        </w:rPr>
        <w:noBreakHyphen/>
      </w:r>
      <w:r w:rsidR="00F033CD">
        <w:rPr>
          <w:color w:val="000000" w:themeColor="text1"/>
          <w:u w:color="000000" w:themeColor="text1"/>
        </w:rPr>
        <w:t>year</w:t>
      </w:r>
      <w:r>
        <w:rPr>
          <w:color w:val="000000" w:themeColor="text1"/>
          <w:u w:color="000000" w:themeColor="text1"/>
        </w:rPr>
        <w:t xml:space="preserve"> Head Coach Laurie Epps </w:t>
      </w:r>
      <w:r w:rsidRPr="00E542AE">
        <w:rPr>
          <w:color w:val="000000" w:themeColor="text1"/>
          <w:u w:color="000000" w:themeColor="text1"/>
        </w:rPr>
        <w:t xml:space="preserve">and </w:t>
      </w:r>
      <w:r>
        <w:rPr>
          <w:color w:val="000000" w:themeColor="text1"/>
          <w:u w:color="000000" w:themeColor="text1"/>
        </w:rPr>
        <w:t>her skilled coaching staff maximized their own experience and passion to produce a championship team and teach these athletes lessons that will show themselves to be invaluable through life both on and off the diamond; and</w:t>
      </w:r>
    </w:p>
    <w:p w:rsidR="0088325D" w:rsidRDefault="00883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25D" w:rsidRDefault="0088325D" w:rsidP="00883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value the respect and honor that </w:t>
      </w:r>
      <w:r w:rsidRPr="00E542AE">
        <w:rPr>
          <w:color w:val="000000" w:themeColor="text1"/>
          <w:u w:color="000000" w:themeColor="text1"/>
        </w:rPr>
        <w:t>the</w:t>
      </w:r>
      <w:r>
        <w:rPr>
          <w:color w:val="000000" w:themeColor="text1"/>
          <w:u w:color="000000" w:themeColor="text1"/>
        </w:rPr>
        <w:t xml:space="preserve"> Lexington softball players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future achievements in the days to come</w:t>
      </w:r>
      <w:r>
        <w:t>.  Now, therefore,</w:t>
      </w:r>
    </w:p>
    <w:p w:rsidR="0076667E" w:rsidRDefault="007666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67E" w:rsidRDefault="007666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6667E" w:rsidRDefault="007666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67E" w:rsidRDefault="007666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135D2">
        <w:t xml:space="preserve"> the members of the South Carolina House of Representatives, by this resolution, congratulate the Lexington High School softball team, coaches, and school officials for a remarkable season and for winning the 2019 South Carolina Class AAAAA State Championship title</w:t>
      </w:r>
    </w:p>
    <w:p w:rsidR="0076667E" w:rsidRDefault="007666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67E" w:rsidRDefault="007666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F2C08">
        <w:t xml:space="preserve"> Principal Melissa Rawl and Head Coach Laurie Epps.</w:t>
      </w:r>
    </w:p>
    <w:p w:rsidR="003C7B89" w:rsidRDefault="002643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07A7" w:rsidRDefault="00D107A7" w:rsidP="00D107A7">
      <w:pPr>
        <w:suppressAutoHyphens/>
      </w:pPr>
    </w:p>
    <w:sectPr w:rsidR="00D107A7" w:rsidSect="00D107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3CB" w:rsidRDefault="002643CB" w:rsidP="009F0C77">
      <w:r>
        <w:separator/>
      </w:r>
    </w:p>
  </w:endnote>
  <w:endnote w:type="continuationSeparator" w:id="0">
    <w:p w:rsidR="002643CB" w:rsidRDefault="002643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92F110-33F4-4BC3-99FE-01A9426D2826}"/>
    <w:embedBold r:id="rId2" w:fontKey="{453B7237-F881-41E3-8DF8-80D970D9B75E}"/>
  </w:font>
  <w:font w:name="Calibri">
    <w:panose1 w:val="020F0502020204030204"/>
    <w:charset w:val="00"/>
    <w:family w:val="swiss"/>
    <w:pitch w:val="variable"/>
    <w:sig w:usb0="E00002FF" w:usb1="4000ACFF" w:usb2="00000001" w:usb3="00000000" w:csb0="0000019F" w:csb1="00000000"/>
    <w:embedRegular r:id="rId3" w:fontKey="{11246F8A-F413-4705-A578-AF89DF54257B}"/>
  </w:font>
  <w:font w:name="Segoe UI">
    <w:panose1 w:val="020B0502040204020203"/>
    <w:charset w:val="00"/>
    <w:family w:val="swiss"/>
    <w:pitch w:val="variable"/>
    <w:sig w:usb0="E10022FF" w:usb1="C000E47F" w:usb2="00000029" w:usb3="00000000" w:csb0="000001DF" w:csb1="00000000"/>
    <w:embedRegular r:id="rId4" w:fontKey="{828AB36F-AEFD-4D09-819B-B4684BBD4BA1}"/>
  </w:font>
  <w:font w:name="Cambria">
    <w:panose1 w:val="02040503050406030204"/>
    <w:charset w:val="00"/>
    <w:family w:val="roman"/>
    <w:pitch w:val="variable"/>
    <w:sig w:usb0="E00002FF" w:usb1="400004FF" w:usb2="00000000" w:usb3="00000000" w:csb0="0000019F" w:csb1="00000000"/>
    <w:embedRegular r:id="rId5" w:fontKey="{187E143D-88F2-4E7B-BBF5-754D903E64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B89" w:rsidRPr="00D107A7" w:rsidRDefault="00D107A7" w:rsidP="00D107A7">
    <w:pPr>
      <w:pStyle w:val="Footer"/>
      <w:tabs>
        <w:tab w:val="clear" w:pos="4680"/>
        <w:tab w:val="clear" w:pos="9360"/>
        <w:tab w:val="center" w:pos="2995"/>
      </w:tabs>
      <w:spacing w:before="120"/>
    </w:pPr>
    <w:r>
      <w:t>[4627]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3CB" w:rsidRDefault="002643CB" w:rsidP="009F0C77">
      <w:r>
        <w:separator/>
      </w:r>
    </w:p>
  </w:footnote>
  <w:footnote w:type="continuationSeparator" w:id="0">
    <w:p w:rsidR="002643CB" w:rsidRDefault="002643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12WAB19"/>
    <w:docVar w:name="CoverBillType" w:val="r"/>
    <w:docVar w:name="DocPath" w:val="L:\Council\bills\JN\3112WAB19.DOCX"/>
    <w:docVar w:name="dvBillNumber" w:val="4627"/>
    <w:docVar w:name="dvBillNumberPrefix" w:val="H. "/>
    <w:docVar w:name="dvOriginalBody" w:val="House"/>
    <w:docVar w:name="dvSteno" w:val="JN"/>
    <w:docVar w:name="NameofBody" w:val="h"/>
    <w:docVar w:name="vGroup2" w:val="Council"/>
  </w:docVars>
  <w:rsids>
    <w:rsidRoot w:val="0076667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2C08"/>
    <w:rsid w:val="00205238"/>
    <w:rsid w:val="002321B6"/>
    <w:rsid w:val="00250967"/>
    <w:rsid w:val="002543C8"/>
    <w:rsid w:val="0025541D"/>
    <w:rsid w:val="002643CB"/>
    <w:rsid w:val="00284AAE"/>
    <w:rsid w:val="002E5912"/>
    <w:rsid w:val="00301B21"/>
    <w:rsid w:val="00325348"/>
    <w:rsid w:val="0032732C"/>
    <w:rsid w:val="00336AD0"/>
    <w:rsid w:val="0037079A"/>
    <w:rsid w:val="003C4DAB"/>
    <w:rsid w:val="003C7B89"/>
    <w:rsid w:val="003D01E8"/>
    <w:rsid w:val="003E5288"/>
    <w:rsid w:val="003F6D79"/>
    <w:rsid w:val="00407F4C"/>
    <w:rsid w:val="00413F6A"/>
    <w:rsid w:val="0041760A"/>
    <w:rsid w:val="00417C01"/>
    <w:rsid w:val="004403BD"/>
    <w:rsid w:val="00461441"/>
    <w:rsid w:val="004809EE"/>
    <w:rsid w:val="004E7D54"/>
    <w:rsid w:val="005273C6"/>
    <w:rsid w:val="00530A69"/>
    <w:rsid w:val="00534249"/>
    <w:rsid w:val="00545593"/>
    <w:rsid w:val="00556EBF"/>
    <w:rsid w:val="0056525F"/>
    <w:rsid w:val="00577C6C"/>
    <w:rsid w:val="005A62FE"/>
    <w:rsid w:val="005C2FE2"/>
    <w:rsid w:val="005E2BC9"/>
    <w:rsid w:val="00605102"/>
    <w:rsid w:val="006215AA"/>
    <w:rsid w:val="006913C9"/>
    <w:rsid w:val="0069470D"/>
    <w:rsid w:val="006D58AA"/>
    <w:rsid w:val="00734F00"/>
    <w:rsid w:val="00763A8E"/>
    <w:rsid w:val="0076667E"/>
    <w:rsid w:val="007A70AE"/>
    <w:rsid w:val="008362E8"/>
    <w:rsid w:val="0085786E"/>
    <w:rsid w:val="00877AD7"/>
    <w:rsid w:val="0088325D"/>
    <w:rsid w:val="008A1768"/>
    <w:rsid w:val="008A489F"/>
    <w:rsid w:val="008C79B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169A"/>
    <w:rsid w:val="00BE3C22"/>
    <w:rsid w:val="00C0345E"/>
    <w:rsid w:val="00C135D2"/>
    <w:rsid w:val="00C31C95"/>
    <w:rsid w:val="00C3483A"/>
    <w:rsid w:val="00C44FE9"/>
    <w:rsid w:val="00C74E9D"/>
    <w:rsid w:val="00C826DD"/>
    <w:rsid w:val="00C82FD3"/>
    <w:rsid w:val="00C92819"/>
    <w:rsid w:val="00CC6B7B"/>
    <w:rsid w:val="00CD2089"/>
    <w:rsid w:val="00D107A7"/>
    <w:rsid w:val="00D73A67"/>
    <w:rsid w:val="00D970A9"/>
    <w:rsid w:val="00DF3845"/>
    <w:rsid w:val="00E41911"/>
    <w:rsid w:val="00E44B57"/>
    <w:rsid w:val="00E7597D"/>
    <w:rsid w:val="00E92EEF"/>
    <w:rsid w:val="00EF2368"/>
    <w:rsid w:val="00F033C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C1B3C4-F3E5-401F-BAE0-2B6154F91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43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3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4FC5F-E165-4EE4-9C0E-6BB19FBE7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5FB338DD.dotm</Template>
  <TotalTime>0</TotalTime>
  <Pages>2</Pages>
  <Words>370</Words>
  <Characters>1868</Characters>
  <Application>Microsoft Office Word</Application>
  <DocSecurity>0</DocSecurity>
  <Lines>60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4627 Text of Previous Version (May 21, 2019) - South Carolina Legislature Online</dc:title>
  <dc:creator>Julie Newboult</dc:creator>
  <cp:lastModifiedBy>S Volk</cp:lastModifiedBy>
  <cp:revision>2</cp:revision>
  <cp:lastPrinted>2019-05-20T20:03:00Z</cp:lastPrinted>
  <dcterms:created xsi:type="dcterms:W3CDTF">2019-05-21T18:15:00Z</dcterms:created>
  <dcterms:modified xsi:type="dcterms:W3CDTF">2019-05-21T18:15:00Z</dcterms:modified>
</cp:coreProperties>
</file>