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2B2" w:rsidRDefault="003942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06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4A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ESTHER EDENS DUBOSE, A KINDERGARTEN TEACHER AT ROYALL ELEMENTARY SCHOOL, UPON THE OCCASION OF HER RETIREMENT AFTER THIRTY</w:t>
      </w:r>
      <w:r w:rsidR="00191859">
        <w:noBreakHyphen/>
      </w:r>
      <w:r>
        <w:t>TWO YEARS OF OUTSTANDING SERVICE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4AF0" w:rsidRDefault="00A806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4AF0">
        <w:t xml:space="preserve">it is altogether fitting and proper that the members of the </w:t>
      </w:r>
      <w:r w:rsidR="00191859">
        <w:t>South Carolina House of Representatives</w:t>
      </w:r>
      <w:r w:rsidR="000629C4">
        <w:t xml:space="preserve"> should </w:t>
      </w:r>
      <w:r w:rsidR="00C54AF0">
        <w:t xml:space="preserve">pause in their deliberations to express their gratitude to </w:t>
      </w:r>
      <w:r w:rsidR="00BE116D">
        <w:t xml:space="preserve">Esther Edens DuBose </w:t>
      </w:r>
      <w:r w:rsidR="00C54AF0">
        <w:t xml:space="preserve">for her significant contributions to the elementary education of the </w:t>
      </w:r>
      <w:r w:rsidR="00191859">
        <w:t>S</w:t>
      </w:r>
      <w:r w:rsidR="00C54AF0">
        <w:t>tate</w:t>
      </w:r>
      <w:r w:rsidR="00191859" w:rsidRPr="00191859">
        <w:t>’</w:t>
      </w:r>
      <w:r w:rsidR="00C54AF0">
        <w:t>s most valuable resource, our children; and</w:t>
      </w:r>
    </w:p>
    <w:p w:rsidR="00C54AF0" w:rsidRDefault="00C54A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6D" w:rsidRDefault="00BE116D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her life</w:t>
      </w:r>
      <w:r w:rsidR="00191859" w:rsidRPr="00191859">
        <w:t>’</w:t>
      </w:r>
      <w:r>
        <w:t>s work, she earned a bachelor</w:t>
      </w:r>
      <w:r w:rsidR="00191859" w:rsidRPr="00191859">
        <w:t>’</w:t>
      </w:r>
      <w:r>
        <w:t>s degree from Winthrop University in 1985 and a Masters in Education from Francis Marion University</w:t>
      </w:r>
      <w:r w:rsidR="000629C4">
        <w:t>; and</w:t>
      </w:r>
    </w:p>
    <w:p w:rsidR="00BE116D" w:rsidRDefault="00BE116D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AF0" w:rsidRDefault="00C54A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116D">
        <w:t>in her thirty</w:t>
      </w:r>
      <w:r w:rsidR="00191859">
        <w:noBreakHyphen/>
      </w:r>
      <w:r w:rsidR="00BE116D">
        <w:t>two years of teaching, seven years were spent in private education at All Saints</w:t>
      </w:r>
      <w:r w:rsidR="00191859" w:rsidRPr="00191859">
        <w:t>’</w:t>
      </w:r>
      <w:r w:rsidR="00BE116D">
        <w:t xml:space="preserve"> Episcopal Day School in Florence and she is now retiring from </w:t>
      </w:r>
      <w:r w:rsidR="000629C4">
        <w:t xml:space="preserve">teaching kindergarten at </w:t>
      </w:r>
      <w:r w:rsidR="00BE116D">
        <w:t>Royall Elementary School in Florence</w:t>
      </w:r>
      <w:r>
        <w:t>; and</w:t>
      </w:r>
    </w:p>
    <w:p w:rsidR="00C54AF0" w:rsidRDefault="00C54A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F0" w:rsidRDefault="00C54A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grateful for her</w:t>
      </w:r>
      <w:r w:rsidRPr="00D214EF">
        <w:rPr>
          <w:color w:val="000000" w:themeColor="text1"/>
          <w:u w:color="000000" w:themeColor="text1"/>
        </w:rPr>
        <w:t xml:space="preserve"> many years of distinguished service to </w:t>
      </w:r>
      <w:r>
        <w:rPr>
          <w:color w:val="000000" w:themeColor="text1"/>
          <w:u w:color="000000" w:themeColor="text1"/>
        </w:rPr>
        <w:t xml:space="preserve">educating children in the Palmetto State, the members of the South Carolina House of Representatives </w:t>
      </w:r>
      <w:r w:rsidR="000629C4">
        <w:rPr>
          <w:color w:val="000000" w:themeColor="text1"/>
          <w:u w:color="000000" w:themeColor="text1"/>
        </w:rPr>
        <w:t>take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 xml:space="preserve">Esther DuBose </w:t>
      </w:r>
      <w:r w:rsidRPr="00D214E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A806F0">
        <w:t>.  Now, therefore,</w:t>
      </w:r>
    </w:p>
    <w:p w:rsidR="00A806F0" w:rsidRDefault="00A80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F0" w:rsidRDefault="00A80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06F0" w:rsidRDefault="00A80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AF0" w:rsidRDefault="00A806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54AF0">
        <w:t xml:space="preserve"> the members of the </w:t>
      </w:r>
      <w:r w:rsidR="00191859">
        <w:t>South Carolina House of Representatives</w:t>
      </w:r>
      <w:r w:rsidR="00C54AF0">
        <w:t xml:space="preserve">, by this resolution, congratulate Esther Edens DuBose, a </w:t>
      </w:r>
      <w:r w:rsidR="00C54AF0">
        <w:lastRenderedPageBreak/>
        <w:t>kindergarten teacher at Royall Elementary School, upon the occasion of her retirement after thirty</w:t>
      </w:r>
      <w:r w:rsidR="00191859">
        <w:noBreakHyphen/>
      </w:r>
      <w:r w:rsidR="00C54AF0">
        <w:t>two years of outstanding service and wish her continued success and happiness in all her future endeavors.</w:t>
      </w:r>
    </w:p>
    <w:p w:rsidR="00C54AF0" w:rsidRDefault="00C54A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F0" w:rsidRDefault="00C54AF0" w:rsidP="00C54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Esther Edens DuBose.</w:t>
      </w:r>
    </w:p>
    <w:p w:rsidR="007A360E" w:rsidRDefault="001918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42B2" w:rsidRDefault="003942B2" w:rsidP="003942B2">
      <w:pPr>
        <w:suppressAutoHyphens/>
      </w:pPr>
    </w:p>
    <w:sectPr w:rsidR="003942B2" w:rsidSect="003942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6F0" w:rsidRDefault="00A806F0" w:rsidP="009F0C77">
      <w:r>
        <w:separator/>
      </w:r>
    </w:p>
  </w:endnote>
  <w:endnote w:type="continuationSeparator" w:id="0">
    <w:p w:rsidR="00A806F0" w:rsidRDefault="00A806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AAC211-BEC0-4FD7-AA89-FDC4A3A4762C}"/>
    <w:embedBold r:id="rId2" w:fontKey="{FE9A1478-8E79-4DFC-A4F8-657703CB04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7148DA-B11A-4736-AF8A-7938522D3E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C7BD79-3760-42E1-AE1B-72D3FB1CB8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C88F8F-44C0-4CEB-B720-EEA8A8E27C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60E" w:rsidRPr="003942B2" w:rsidRDefault="003942B2" w:rsidP="003942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6F0" w:rsidRDefault="00A806F0" w:rsidP="009F0C77">
      <w:r>
        <w:separator/>
      </w:r>
    </w:p>
  </w:footnote>
  <w:footnote w:type="continuationSeparator" w:id="0">
    <w:p w:rsidR="00A806F0" w:rsidRDefault="00A806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5CM19"/>
    <w:docVar w:name="CoverBillType" w:val="r"/>
    <w:docVar w:name="DocPath" w:val="L:\Council\bills\GM\24245CM19.DOCX"/>
    <w:docVar w:name="dvBillNumber" w:val="46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06F0"/>
    <w:rsid w:val="00011869"/>
    <w:rsid w:val="00015CD6"/>
    <w:rsid w:val="000629C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85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054"/>
    <w:rsid w:val="002E5912"/>
    <w:rsid w:val="00301B21"/>
    <w:rsid w:val="00325348"/>
    <w:rsid w:val="0032732C"/>
    <w:rsid w:val="00336AD0"/>
    <w:rsid w:val="0037079A"/>
    <w:rsid w:val="003942B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360E"/>
    <w:rsid w:val="007A70AE"/>
    <w:rsid w:val="008362E8"/>
    <w:rsid w:val="0085786E"/>
    <w:rsid w:val="008A1768"/>
    <w:rsid w:val="008A489F"/>
    <w:rsid w:val="008D494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6F0"/>
    <w:rsid w:val="00A833AB"/>
    <w:rsid w:val="00A9741D"/>
    <w:rsid w:val="00AC34A2"/>
    <w:rsid w:val="00AD1C9A"/>
    <w:rsid w:val="00AD4B17"/>
    <w:rsid w:val="00B412D4"/>
    <w:rsid w:val="00BE116D"/>
    <w:rsid w:val="00BE3C22"/>
    <w:rsid w:val="00BF606B"/>
    <w:rsid w:val="00C0345E"/>
    <w:rsid w:val="00C31C95"/>
    <w:rsid w:val="00C3483A"/>
    <w:rsid w:val="00C54AF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E1E47A-6184-482E-95EF-9DC7DFE7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29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9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22505-2BAD-4B54-AF13-E1BBA8884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5FB338DD.dotm</Template>
  <TotalTime>0</TotalTime>
  <Pages>2</Pages>
  <Words>278</Words>
  <Characters>1524</Characters>
  <Application>Microsoft Office Word</Application>
  <DocSecurity>0</DocSecurity>
  <Lines>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4630 Text of Previous Version (May 21, 2019) - South Carolina Legislature Online</dc:title>
  <dc:creator>Gail Moore</dc:creator>
  <cp:lastModifiedBy>S Volk</cp:lastModifiedBy>
  <cp:revision>2</cp:revision>
  <cp:lastPrinted>2019-05-21T14:04:00Z</cp:lastPrinted>
  <dcterms:created xsi:type="dcterms:W3CDTF">2019-05-21T18:38:00Z</dcterms:created>
  <dcterms:modified xsi:type="dcterms:W3CDTF">2019-05-21T18:38:00Z</dcterms:modified>
</cp:coreProperties>
</file>