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6D" w:rsidRDefault="00BB65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6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CONGRATULATE DR. NORRIS L. WILLIAMS, ASSISTANT SUPERINTENDENT OF SCHOOL EXCELLENCE AND LEADERSHIP FOR THE SUMTER SCHOOL DISTRICT, FOR HIS YEARS OF OUTSTANDING SERVICE THERE AND TO WISH HIM CONTINUED SUCCESS AS HE LEAVES SUMTER COUNTY TO BECOME THE PRINCIPAL OF THE BLUE EAGLE ACADEMY IN THE CLOVER SCHOOL DISTRICT. </w:t>
      </w:r>
      <w:bookmarkStart w:id="4" w:name="titleend"/>
      <w:bookmarkEnd w:id="4"/>
    </w:p>
    <w:p w:rsidR="001F0484" w:rsidRDefault="001F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Norris L. Williams will assume his duties as principal of the Blue Eagle Academy in Clover after two years of service to the Sumter School District;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prepare for his career in education, Dr. Williams completed studies and graduated from South Carolina State University with honors, Winthrop University, and Converse College. He completed his doctoral studies at Gardner Webb University;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before moving to Sumter to serve as the Assistant Superintendent of School Excellence and Leadership, he served as the principal of Dutchman Creek Middle School in Rock Hill for eleven years and has held several executive offices for the State of South Carolina. He has been honored as the South Carolina Principal of the Year and the Administrator of the Year for the South Carolina Music Association;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enjoys traveling, reading, watching movies, working in his yard, and spending time with his beloved wife Serena Williams and their two sons, Norris and Noble; and</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grateful for his creative leadership style and ability to create strong academic and social support systems for students that will surely be missed in Sumter County, the House of Representatives is pleased that he will continue his service as an educator in the Palmetto State and wish him well as he brings his talents and expertise to the Clover School District and provides those students with multiple opportunities to find their strengths and passions. Now, therefore,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is resolved by the House of Representatives:</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Dr. Norris L. Williams, Assistant Superintendent of School Excellence and Leadership for the Sumter School District, be congratulated for his years of outstanding service there and wished continued success as he leaves Sumter County to become the principal of the Blue Eagle Academy in the Clover School District.</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Dr. Norris L. Williams. </w:t>
      </w:r>
    </w:p>
    <w:p w:rsidR="00D44167" w:rsidRDefault="001F04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56D" w:rsidRDefault="00BB656D" w:rsidP="00BB656D">
      <w:pPr>
        <w:suppressAutoHyphens/>
      </w:pPr>
    </w:p>
    <w:sectPr w:rsidR="00BB656D" w:rsidSect="00BB65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631" w:rsidRDefault="00E92631" w:rsidP="009F0C77">
      <w:r>
        <w:separator/>
      </w:r>
    </w:p>
  </w:endnote>
  <w:endnote w:type="continuationSeparator" w:id="0">
    <w:p w:rsidR="00E92631" w:rsidRDefault="00E92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63916B-2B5B-4C52-8322-9B57753DD30C}"/>
    <w:embedBold r:id="rId2" w:fontKey="{583128EC-7934-47F6-A880-EDD1A47A144E}"/>
  </w:font>
  <w:font w:name="Calibri">
    <w:panose1 w:val="020F0502020204030204"/>
    <w:charset w:val="00"/>
    <w:family w:val="swiss"/>
    <w:pitch w:val="variable"/>
    <w:sig w:usb0="E00002FF" w:usb1="4000ACFF" w:usb2="00000001" w:usb3="00000000" w:csb0="0000019F" w:csb1="00000000"/>
    <w:embedRegular r:id="rId3" w:fontKey="{D2F1F5D7-3DDA-4AB7-81D7-3C8CBC82402A}"/>
  </w:font>
  <w:font w:name="Segoe UI">
    <w:panose1 w:val="020B0502040204020203"/>
    <w:charset w:val="00"/>
    <w:family w:val="swiss"/>
    <w:pitch w:val="variable"/>
    <w:sig w:usb0="E10022FF" w:usb1="C000E47F" w:usb2="00000029" w:usb3="00000000" w:csb0="000001DF" w:csb1="00000000"/>
    <w:embedRegular r:id="rId4" w:fontKey="{2EC28AB6-DDC5-4CB8-A98F-A7FA331FF02D}"/>
  </w:font>
  <w:font w:name="Cambria">
    <w:panose1 w:val="02040503050406030204"/>
    <w:charset w:val="00"/>
    <w:family w:val="roman"/>
    <w:pitch w:val="variable"/>
    <w:sig w:usb0="E00002FF" w:usb1="400004FF" w:usb2="00000000" w:usb3="00000000" w:csb0="0000019F" w:csb1="00000000"/>
    <w:embedRegular r:id="rId5" w:fontKey="{232D8A4F-F610-4889-B841-8E32F0E11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71" w:rsidRPr="00BB656D" w:rsidRDefault="00BB656D" w:rsidP="00BB656D">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631" w:rsidRDefault="00E92631" w:rsidP="009F0C77">
      <w:r>
        <w:separator/>
      </w:r>
    </w:p>
  </w:footnote>
  <w:footnote w:type="continuationSeparator" w:id="0">
    <w:p w:rsidR="00E92631" w:rsidRDefault="00E92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7CZ19"/>
    <w:docVar w:name="CoverBillType" w:val="r"/>
    <w:docVar w:name="DocPath" w:val="L:\Council\bills\JN\3117CZ19.DOCX"/>
    <w:docVar w:name="dvBillNumber" w:val="4635"/>
    <w:docVar w:name="dvBillNumberPrefix" w:val="H. "/>
    <w:docVar w:name="dvOriginalBody" w:val="House"/>
    <w:docVar w:name="dvSteno" w:val="JN"/>
    <w:docVar w:name="NameofBody" w:val="h"/>
    <w:docVar w:name="vGroup2" w:val="Council"/>
  </w:docVars>
  <w:rsids>
    <w:rsidRoot w:val="00E92631"/>
    <w:rsid w:val="00011869"/>
    <w:rsid w:val="00015CD6"/>
    <w:rsid w:val="00057453"/>
    <w:rsid w:val="000C6657"/>
    <w:rsid w:val="000E0100"/>
    <w:rsid w:val="000E1785"/>
    <w:rsid w:val="000F40FA"/>
    <w:rsid w:val="001035F1"/>
    <w:rsid w:val="0010776B"/>
    <w:rsid w:val="00133E66"/>
    <w:rsid w:val="001435A3"/>
    <w:rsid w:val="00146ED3"/>
    <w:rsid w:val="00151044"/>
    <w:rsid w:val="001D08F2"/>
    <w:rsid w:val="001D3A58"/>
    <w:rsid w:val="001D525B"/>
    <w:rsid w:val="001D7F4F"/>
    <w:rsid w:val="001F048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97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56D"/>
    <w:rsid w:val="00BE3C22"/>
    <w:rsid w:val="00C0345E"/>
    <w:rsid w:val="00C31C95"/>
    <w:rsid w:val="00C3483A"/>
    <w:rsid w:val="00C74E9D"/>
    <w:rsid w:val="00C826DD"/>
    <w:rsid w:val="00C82FD3"/>
    <w:rsid w:val="00C92819"/>
    <w:rsid w:val="00CC6B7B"/>
    <w:rsid w:val="00CD2089"/>
    <w:rsid w:val="00D44167"/>
    <w:rsid w:val="00D73A67"/>
    <w:rsid w:val="00D970A9"/>
    <w:rsid w:val="00DF3845"/>
    <w:rsid w:val="00E41911"/>
    <w:rsid w:val="00E44B57"/>
    <w:rsid w:val="00E9263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C378A-3076-4092-85E6-D0A9E7A9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4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C0C93-FCC2-4B03-BA26-5E328810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368</Words>
  <Characters>1935</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4635 Text of Previous Version (Jun. 25, 2019) - South Carolina Legislature Online</dc:title>
  <dc:creator>Julie Newboult</dc:creator>
  <cp:lastModifiedBy>S Volk</cp:lastModifiedBy>
  <cp:revision>2</cp:revision>
  <cp:lastPrinted>2019-06-10T19:51:00Z</cp:lastPrinted>
  <dcterms:created xsi:type="dcterms:W3CDTF">2019-06-25T16:12:00Z</dcterms:created>
  <dcterms:modified xsi:type="dcterms:W3CDTF">2019-06-25T16:12:00Z</dcterms:modified>
</cp:coreProperties>
</file>