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8EC" w:rsidRDefault="002F48E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4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40F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53D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DR. DANA G. FALL, CHIEF OPERATIONS OFFICER OF SUMTER SCHOOL DISTRICT, </w:t>
      </w:r>
      <w:r w:rsidR="00670C05">
        <w:t xml:space="preserve">FOR TEN YEARS OF OUTSTANDING SERVICE THERE </w:t>
      </w:r>
      <w:r>
        <w:t xml:space="preserve">AND TO WISH HIM </w:t>
      </w:r>
      <w:r w:rsidR="00391F55">
        <w:t>CONTINUED SUCCESS AS</w:t>
      </w:r>
      <w:r>
        <w:t xml:space="preserve"> HE LEAVES SUMTER COUNTY TO BECOME THE SUPERINTENDENT OF CHEROKEE COUNTY SCHOOLS.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3DC2" w:rsidRPr="00553DC2" w:rsidRDefault="00AD40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 xml:space="preserve">Whereas, </w:t>
      </w:r>
      <w:r w:rsidR="00553DC2">
        <w:t xml:space="preserve">the South Carolina House of Representatives </w:t>
      </w:r>
      <w:r w:rsidR="00391F55">
        <w:t>is</w:t>
      </w:r>
      <w:r w:rsidR="00553DC2">
        <w:t xml:space="preserve"> pleased to learn that Dr. Dana G. Fall will assume his duties as superintendent of </w:t>
      </w:r>
      <w:r w:rsidR="00553DC2" w:rsidRPr="003A2A3E">
        <w:rPr>
          <w:color w:val="000000" w:themeColor="text1"/>
          <w:u w:color="000000" w:themeColor="text1"/>
        </w:rPr>
        <w:t>Cherokee County Schools</w:t>
      </w:r>
      <w:r w:rsidR="00553DC2">
        <w:rPr>
          <w:color w:val="000000" w:themeColor="text1"/>
          <w:u w:color="000000" w:themeColor="text1"/>
        </w:rPr>
        <w:t xml:space="preserve"> after ten years of faithful service to the </w:t>
      </w:r>
      <w:r w:rsidR="00553DC2" w:rsidRPr="003A2A3E">
        <w:rPr>
          <w:color w:val="000000" w:themeColor="text1"/>
          <w:u w:color="000000" w:themeColor="text1"/>
        </w:rPr>
        <w:t>Sumter School Distric</w:t>
      </w:r>
      <w:r w:rsidR="00553DC2">
        <w:rPr>
          <w:color w:val="000000" w:themeColor="text1"/>
          <w:u w:color="000000" w:themeColor="text1"/>
        </w:rPr>
        <w:t>t</w:t>
      </w:r>
      <w:r w:rsidR="00391F55">
        <w:rPr>
          <w:color w:val="000000" w:themeColor="text1"/>
          <w:u w:color="000000" w:themeColor="text1"/>
        </w:rPr>
        <w:t>; and</w:t>
      </w:r>
    </w:p>
    <w:p w:rsidR="00553DC2" w:rsidRDefault="00553D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1F55" w:rsidRDefault="00391F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Fall prepared for a career in education by earning a ba</w:t>
      </w:r>
      <w:r w:rsidRPr="003A2A3E">
        <w:rPr>
          <w:color w:val="000000" w:themeColor="text1"/>
          <w:u w:color="000000" w:themeColor="text1"/>
        </w:rPr>
        <w:t>chelor</w:t>
      </w:r>
      <w:r w:rsidR="0001166D" w:rsidRPr="000116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e</w:t>
      </w:r>
      <w:r w:rsidRPr="003A2A3E">
        <w:rPr>
          <w:color w:val="000000" w:themeColor="text1"/>
          <w:u w:color="000000" w:themeColor="text1"/>
        </w:rPr>
        <w:t>ducation</w:t>
      </w:r>
      <w:r w:rsidR="0001166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</w:t>
      </w:r>
      <w:r w:rsidRPr="003A2A3E">
        <w:rPr>
          <w:color w:val="000000" w:themeColor="text1"/>
          <w:u w:color="000000" w:themeColor="text1"/>
        </w:rPr>
        <w:t xml:space="preserve">ntegrated </w:t>
      </w:r>
      <w:r>
        <w:rPr>
          <w:color w:val="000000" w:themeColor="text1"/>
          <w:u w:color="000000" w:themeColor="text1"/>
        </w:rPr>
        <w:t>s</w:t>
      </w:r>
      <w:r w:rsidRPr="003A2A3E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s</w:t>
      </w:r>
      <w:r w:rsidRPr="003A2A3E">
        <w:rPr>
          <w:color w:val="000000" w:themeColor="text1"/>
          <w:u w:color="000000" w:themeColor="text1"/>
        </w:rPr>
        <w:t>tudies from the University of Akron</w:t>
      </w:r>
      <w:r>
        <w:rPr>
          <w:color w:val="000000" w:themeColor="text1"/>
          <w:u w:color="000000" w:themeColor="text1"/>
        </w:rPr>
        <w:t>, a m</w:t>
      </w:r>
      <w:r w:rsidRPr="003A2A3E">
        <w:rPr>
          <w:color w:val="000000" w:themeColor="text1"/>
          <w:u w:color="000000" w:themeColor="text1"/>
        </w:rPr>
        <w:t>aster</w:t>
      </w:r>
      <w:r w:rsidR="0001166D" w:rsidRPr="0001166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3A2A3E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educational a</w:t>
      </w:r>
      <w:r w:rsidRPr="003A2A3E">
        <w:rPr>
          <w:color w:val="000000" w:themeColor="text1"/>
          <w:u w:color="000000" w:themeColor="text1"/>
        </w:rPr>
        <w:t>dministration from the University of Scranton</w:t>
      </w:r>
      <w:r>
        <w:rPr>
          <w:color w:val="000000" w:themeColor="text1"/>
          <w:u w:color="000000" w:themeColor="text1"/>
        </w:rPr>
        <w:t>, and a s</w:t>
      </w:r>
      <w:r w:rsidRPr="003A2A3E">
        <w:rPr>
          <w:color w:val="000000" w:themeColor="text1"/>
          <w:u w:color="000000" w:themeColor="text1"/>
        </w:rPr>
        <w:t>uperintendent</w:t>
      </w:r>
      <w:r w:rsidR="0001166D" w:rsidRPr="0001166D">
        <w:rPr>
          <w:color w:val="000000" w:themeColor="text1"/>
          <w:u w:color="000000" w:themeColor="text1"/>
        </w:rPr>
        <w:t>’</w:t>
      </w:r>
      <w:r w:rsidRPr="003A2A3E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</w:t>
      </w:r>
      <w:r w:rsidRPr="003A2A3E">
        <w:rPr>
          <w:color w:val="000000" w:themeColor="text1"/>
          <w:u w:color="000000" w:themeColor="text1"/>
        </w:rPr>
        <w:t xml:space="preserve">ohort </w:t>
      </w:r>
      <w:r>
        <w:rPr>
          <w:color w:val="000000" w:themeColor="text1"/>
          <w:u w:color="000000" w:themeColor="text1"/>
        </w:rPr>
        <w:t xml:space="preserve">from </w:t>
      </w:r>
      <w:r w:rsidRPr="003A2A3E">
        <w:rPr>
          <w:color w:val="000000" w:themeColor="text1"/>
          <w:u w:color="000000" w:themeColor="text1"/>
        </w:rPr>
        <w:t xml:space="preserve">Kent State University.  He </w:t>
      </w:r>
      <w:r>
        <w:rPr>
          <w:color w:val="000000" w:themeColor="text1"/>
          <w:u w:color="000000" w:themeColor="text1"/>
        </w:rPr>
        <w:t>also earned</w:t>
      </w:r>
      <w:r w:rsidRPr="003A2A3E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d</w:t>
      </w:r>
      <w:r w:rsidRPr="003A2A3E">
        <w:rPr>
          <w:color w:val="000000" w:themeColor="text1"/>
          <w:u w:color="000000" w:themeColor="text1"/>
        </w:rPr>
        <w:t>octor</w:t>
      </w:r>
      <w:r>
        <w:rPr>
          <w:color w:val="000000" w:themeColor="text1"/>
          <w:u w:color="000000" w:themeColor="text1"/>
        </w:rPr>
        <w:t>ate</w:t>
      </w:r>
      <w:r w:rsidRPr="003A2A3E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e</w:t>
      </w:r>
      <w:r w:rsidRPr="003A2A3E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>al l</w:t>
      </w:r>
      <w:r w:rsidRPr="003A2A3E">
        <w:rPr>
          <w:color w:val="000000" w:themeColor="text1"/>
          <w:u w:color="000000" w:themeColor="text1"/>
        </w:rPr>
        <w:t>eadership from the University of the Cumberlands</w:t>
      </w:r>
      <w:r>
        <w:rPr>
          <w:color w:val="000000" w:themeColor="text1"/>
          <w:u w:color="000000" w:themeColor="text1"/>
        </w:rPr>
        <w:t>; and</w:t>
      </w:r>
    </w:p>
    <w:p w:rsidR="00391F55" w:rsidRDefault="00391F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91F55" w:rsidRDefault="00391F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served his country with distinction in the United States Army from which he was twice h</w:t>
      </w:r>
      <w:r w:rsidRPr="003A2A3E">
        <w:rPr>
          <w:color w:val="000000" w:themeColor="text1"/>
          <w:u w:color="000000" w:themeColor="text1"/>
        </w:rPr>
        <w:t>onorabl</w:t>
      </w:r>
      <w:r>
        <w:rPr>
          <w:color w:val="000000" w:themeColor="text1"/>
          <w:u w:color="000000" w:themeColor="text1"/>
        </w:rPr>
        <w:t>y</w:t>
      </w:r>
      <w:r w:rsidRPr="003A2A3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3A2A3E">
        <w:rPr>
          <w:color w:val="000000" w:themeColor="text1"/>
          <w:u w:color="000000" w:themeColor="text1"/>
        </w:rPr>
        <w:t>ischarge</w:t>
      </w:r>
      <w:r>
        <w:rPr>
          <w:color w:val="000000" w:themeColor="text1"/>
          <w:u w:color="000000" w:themeColor="text1"/>
        </w:rPr>
        <w:t>d; and</w:t>
      </w:r>
    </w:p>
    <w:p w:rsidR="00391F55" w:rsidRDefault="00391F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91F55" w:rsidRDefault="00391F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before serving </w:t>
      </w:r>
      <w:r w:rsidR="00553DC2" w:rsidRPr="003A2A3E">
        <w:rPr>
          <w:color w:val="000000" w:themeColor="text1"/>
          <w:u w:color="000000" w:themeColor="text1"/>
        </w:rPr>
        <w:t xml:space="preserve">as the </w:t>
      </w:r>
      <w:r>
        <w:rPr>
          <w:color w:val="000000" w:themeColor="text1"/>
          <w:u w:color="000000" w:themeColor="text1"/>
        </w:rPr>
        <w:t>c</w:t>
      </w:r>
      <w:r w:rsidR="00553DC2" w:rsidRPr="003A2A3E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o</w:t>
      </w:r>
      <w:r w:rsidR="00553DC2" w:rsidRPr="003A2A3E">
        <w:rPr>
          <w:color w:val="000000" w:themeColor="text1"/>
          <w:u w:color="000000" w:themeColor="text1"/>
        </w:rPr>
        <w:t xml:space="preserve">perations </w:t>
      </w:r>
      <w:r>
        <w:rPr>
          <w:color w:val="000000" w:themeColor="text1"/>
          <w:u w:color="000000" w:themeColor="text1"/>
        </w:rPr>
        <w:t>o</w:t>
      </w:r>
      <w:r w:rsidR="00553DC2" w:rsidRPr="003A2A3E">
        <w:rPr>
          <w:color w:val="000000" w:themeColor="text1"/>
          <w:u w:color="000000" w:themeColor="text1"/>
        </w:rPr>
        <w:t>ff</w:t>
      </w:r>
      <w:r>
        <w:rPr>
          <w:color w:val="000000" w:themeColor="text1"/>
          <w:u w:color="000000" w:themeColor="text1"/>
        </w:rPr>
        <w:t xml:space="preserve">icer for </w:t>
      </w:r>
      <w:r w:rsidR="003314D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Sumter School District, </w:t>
      </w:r>
      <w:r w:rsidRPr="003A2A3E">
        <w:rPr>
          <w:color w:val="000000" w:themeColor="text1"/>
          <w:u w:color="000000" w:themeColor="text1"/>
        </w:rPr>
        <w:t xml:space="preserve">Dr. Fall served </w:t>
      </w:r>
      <w:r w:rsidR="00553DC2" w:rsidRPr="003A2A3E">
        <w:rPr>
          <w:color w:val="000000" w:themeColor="text1"/>
          <w:u w:color="000000" w:themeColor="text1"/>
        </w:rPr>
        <w:t>as a principal, assistant principal, teacher, coach, and assistant coach</w:t>
      </w:r>
      <w:r>
        <w:rPr>
          <w:color w:val="000000" w:themeColor="text1"/>
          <w:u w:color="000000" w:themeColor="text1"/>
        </w:rPr>
        <w:t>; and</w:t>
      </w:r>
      <w:r w:rsidR="00553DC2" w:rsidRPr="003A2A3E">
        <w:rPr>
          <w:color w:val="000000" w:themeColor="text1"/>
          <w:u w:color="000000" w:themeColor="text1"/>
        </w:rPr>
        <w:t xml:space="preserve">  </w:t>
      </w:r>
    </w:p>
    <w:p w:rsidR="00391F55" w:rsidRDefault="00391F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91F55" w:rsidRDefault="00391F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</w:t>
      </w:r>
      <w:r w:rsidR="00553DC2" w:rsidRPr="003A2A3E">
        <w:rPr>
          <w:color w:val="000000" w:themeColor="text1"/>
          <w:u w:color="000000" w:themeColor="text1"/>
        </w:rPr>
        <w:t xml:space="preserve"> Maja Fall</w:t>
      </w:r>
      <w:r>
        <w:rPr>
          <w:color w:val="000000" w:themeColor="text1"/>
          <w:u w:color="000000" w:themeColor="text1"/>
        </w:rPr>
        <w:t xml:space="preserve">, he has reared </w:t>
      </w:r>
      <w:r w:rsidR="00553DC2" w:rsidRPr="003A2A3E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fine </w:t>
      </w:r>
      <w:r w:rsidR="00553DC2" w:rsidRPr="003A2A3E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, Sebastian and Leila; and</w:t>
      </w:r>
    </w:p>
    <w:p w:rsidR="00391F55" w:rsidRDefault="00391F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D40F5" w:rsidRDefault="00391F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3314D1">
        <w:rPr>
          <w:color w:val="000000" w:themeColor="text1"/>
          <w:u w:color="000000" w:themeColor="text1"/>
        </w:rPr>
        <w:t>deeply grateful for Dr. Fall</w:t>
      </w:r>
      <w:r w:rsidR="0001166D" w:rsidRPr="0001166D">
        <w:rPr>
          <w:color w:val="000000" w:themeColor="text1"/>
          <w:u w:color="000000" w:themeColor="text1"/>
        </w:rPr>
        <w:t>’</w:t>
      </w:r>
      <w:r w:rsidR="003314D1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ten years of dedication to the</w:t>
      </w:r>
      <w:r w:rsidR="00553DC2" w:rsidRPr="003A2A3E">
        <w:rPr>
          <w:color w:val="000000" w:themeColor="text1"/>
          <w:u w:color="000000" w:themeColor="text1"/>
        </w:rPr>
        <w:t xml:space="preserve"> Sumter School District</w:t>
      </w:r>
      <w:r>
        <w:rPr>
          <w:color w:val="000000" w:themeColor="text1"/>
          <w:u w:color="000000" w:themeColor="text1"/>
        </w:rPr>
        <w:t xml:space="preserve">, the House of Representatives is </w:t>
      </w:r>
      <w:r w:rsidR="003314D1">
        <w:rPr>
          <w:color w:val="000000" w:themeColor="text1"/>
          <w:u w:color="000000" w:themeColor="text1"/>
        </w:rPr>
        <w:t xml:space="preserve">pleased </w:t>
      </w:r>
      <w:r>
        <w:rPr>
          <w:color w:val="000000" w:themeColor="text1"/>
          <w:u w:color="000000" w:themeColor="text1"/>
        </w:rPr>
        <w:t xml:space="preserve">that </w:t>
      </w:r>
      <w:r w:rsidR="003314D1">
        <w:rPr>
          <w:color w:val="000000" w:themeColor="text1"/>
          <w:u w:color="000000" w:themeColor="text1"/>
        </w:rPr>
        <w:lastRenderedPageBreak/>
        <w:t>he</w:t>
      </w:r>
      <w:r>
        <w:rPr>
          <w:color w:val="000000" w:themeColor="text1"/>
          <w:u w:color="000000" w:themeColor="text1"/>
        </w:rPr>
        <w:t xml:space="preserve"> will continue his service as an educator in the Palmetto State a</w:t>
      </w:r>
      <w:r w:rsidR="00553DC2" w:rsidRPr="003A2A3E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</w:t>
      </w:r>
      <w:r w:rsidR="00553DC2" w:rsidRPr="003A2A3E">
        <w:rPr>
          <w:color w:val="000000" w:themeColor="text1"/>
          <w:u w:color="000000" w:themeColor="text1"/>
        </w:rPr>
        <w:t>uperintendent of Cherokee County Schools</w:t>
      </w:r>
      <w:r w:rsidR="00AD40F5">
        <w:t>.  Now, therefore,</w:t>
      </w:r>
    </w:p>
    <w:p w:rsidR="00AD40F5" w:rsidRDefault="00AD40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0F5" w:rsidRDefault="00AD40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D40F5" w:rsidRDefault="00AD40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0F5" w:rsidRDefault="00AD40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53DC2">
        <w:t xml:space="preserve"> the members of the South Carolina House of Representatives, by this resolution, congratulate Dr. Dana G. Fall, Chief Operations Officer of Sumter School District, and wish him </w:t>
      </w:r>
      <w:r w:rsidR="00391F55">
        <w:t>continued success</w:t>
      </w:r>
      <w:r w:rsidR="00553DC2">
        <w:t xml:space="preserve"> as he leaves Sumter County to become the superintendent of Cherokee County Schools. </w:t>
      </w:r>
    </w:p>
    <w:p w:rsidR="00AD40F5" w:rsidRDefault="00AD40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40F5" w:rsidRDefault="00AD40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91F55">
        <w:t xml:space="preserve"> Dr. Dana G. Fall.</w:t>
      </w:r>
    </w:p>
    <w:p w:rsidR="00767ECB" w:rsidRDefault="0001166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48EC" w:rsidRDefault="002F48EC" w:rsidP="002F48EC">
      <w:pPr>
        <w:suppressAutoHyphens/>
      </w:pPr>
    </w:p>
    <w:sectPr w:rsidR="002F48EC" w:rsidSect="002F48E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0F5" w:rsidRDefault="00AD40F5" w:rsidP="009F0C77">
      <w:r>
        <w:separator/>
      </w:r>
    </w:p>
  </w:endnote>
  <w:endnote w:type="continuationSeparator" w:id="0">
    <w:p w:rsidR="00AD40F5" w:rsidRDefault="00AD40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348B964-C465-4F57-874A-CE272B6F6E07}"/>
    <w:embedBold r:id="rId2" w:fontKey="{3DA09760-4F5E-4EF3-B2C1-B68F341AF9D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DC5B435-CCD6-46B6-8472-0799AA580CD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824F998-4E3E-4179-8108-10DCD3962C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9237C9-EA3B-4D49-8FD0-688AD55845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522B" w:rsidRPr="002F48EC" w:rsidRDefault="002F48EC" w:rsidP="002F48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0F5" w:rsidRDefault="00AD40F5" w:rsidP="009F0C77">
      <w:r>
        <w:separator/>
      </w:r>
    </w:p>
  </w:footnote>
  <w:footnote w:type="continuationSeparator" w:id="0">
    <w:p w:rsidR="00AD40F5" w:rsidRDefault="00AD40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50CM19"/>
    <w:docVar w:name="CoverBillType" w:val="r"/>
    <w:docVar w:name="DocPath" w:val="L:\Council\bills\GM\24250CM19.DOCX"/>
    <w:docVar w:name="dvBillNumber" w:val="463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D40F5"/>
    <w:rsid w:val="0001166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2B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48EC"/>
    <w:rsid w:val="00301B21"/>
    <w:rsid w:val="00325348"/>
    <w:rsid w:val="0032732C"/>
    <w:rsid w:val="003314D1"/>
    <w:rsid w:val="00336AD0"/>
    <w:rsid w:val="0037079A"/>
    <w:rsid w:val="00391F5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3DC2"/>
    <w:rsid w:val="00556EBF"/>
    <w:rsid w:val="00577C6C"/>
    <w:rsid w:val="005A62FE"/>
    <w:rsid w:val="005C2FE2"/>
    <w:rsid w:val="005E2BC9"/>
    <w:rsid w:val="00605102"/>
    <w:rsid w:val="006215AA"/>
    <w:rsid w:val="00670C05"/>
    <w:rsid w:val="006913C9"/>
    <w:rsid w:val="0069470D"/>
    <w:rsid w:val="006D58AA"/>
    <w:rsid w:val="00734F00"/>
    <w:rsid w:val="00767ECB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0F5"/>
    <w:rsid w:val="00AD4B17"/>
    <w:rsid w:val="00B412D4"/>
    <w:rsid w:val="00BE03E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EF38B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0D266F-E977-4043-8727-A9F35A28C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1F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F5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069E1-8A13-4131-8830-6688CC103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F93362AA.dotm</Template>
  <TotalTime>0</TotalTime>
  <Pages>2</Pages>
  <Words>314</Words>
  <Characters>1690</Characters>
  <Application>Microsoft Office Word</Application>
  <DocSecurity>0</DocSecurity>
  <Lines>56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4636 Text of Previous Version (Jun. 25, 2019) - South Carolina Legislature Online</dc:title>
  <dc:creator>Gail Moore</dc:creator>
  <cp:lastModifiedBy>S Volk</cp:lastModifiedBy>
  <cp:revision>2</cp:revision>
  <cp:lastPrinted>2019-06-06T18:55:00Z</cp:lastPrinted>
  <dcterms:created xsi:type="dcterms:W3CDTF">2019-06-25T16:12:00Z</dcterms:created>
  <dcterms:modified xsi:type="dcterms:W3CDTF">2019-06-25T16:12:00Z</dcterms:modified>
</cp:coreProperties>
</file>