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12E0" w:rsidRDefault="005212E0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5C3" w:rsidRDefault="00C175C3" w:rsidP="00C175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12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C03A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58BE" w:rsidRPr="007D1D3A" w:rsidRDefault="008C58BE" w:rsidP="008C5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1D3A">
        <w:rPr>
          <w:color w:val="000000" w:themeColor="text1"/>
          <w:u w:color="000000" w:themeColor="text1"/>
        </w:rPr>
        <w:t>TO AMEND SECTION 59</w:t>
      </w:r>
      <w:r w:rsidR="00C868C3"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>63</w:t>
      </w:r>
      <w:r w:rsidR="00C868C3">
        <w:rPr>
          <w:color w:val="000000" w:themeColor="text1"/>
          <w:u w:color="000000" w:themeColor="text1"/>
        </w:rPr>
        <w:noBreakHyphen/>
      </w:r>
      <w:r w:rsidRPr="007D1D3A">
        <w:rPr>
          <w:color w:val="000000" w:themeColor="text1"/>
          <w:u w:color="000000" w:themeColor="text1"/>
        </w:rPr>
        <w:t xml:space="preserve">100, CODE OF LAWS OF SOUTH CAROLINA, 1976, RELATING TO PARTICIPATION IN INTERSCHOLASTIC ACTIVITIES OF </w:t>
      </w:r>
      <w:r w:rsidR="00B76E3D">
        <w:rPr>
          <w:color w:val="000000" w:themeColor="text1"/>
          <w:u w:color="000000" w:themeColor="text1"/>
        </w:rPr>
        <w:t>PUBLIC SCHOOL DISTRICTS BY HOME</w:t>
      </w:r>
      <w:r w:rsidRPr="007D1D3A">
        <w:rPr>
          <w:color w:val="000000" w:themeColor="text1"/>
          <w:u w:color="000000" w:themeColor="text1"/>
        </w:rPr>
        <w:t xml:space="preserve">SCHOOL STUDENTS AND OTHERS, SO AS TO REMOVE THE REQUIREMENT THAT </w:t>
      </w:r>
      <w:r w:rsidR="00B76E3D">
        <w:rPr>
          <w:color w:val="000000" w:themeColor="text1"/>
          <w:u w:color="000000" w:themeColor="text1"/>
        </w:rPr>
        <w:t>HOME</w:t>
      </w:r>
      <w:r w:rsidR="003E6470">
        <w:rPr>
          <w:color w:val="000000" w:themeColor="text1"/>
          <w:u w:color="000000" w:themeColor="text1"/>
        </w:rPr>
        <w:t xml:space="preserve">SCHOOL </w:t>
      </w:r>
      <w:r w:rsidR="00B76E3D">
        <w:rPr>
          <w:color w:val="000000" w:themeColor="text1"/>
          <w:u w:color="000000" w:themeColor="text1"/>
        </w:rPr>
        <w:t>STUDENTS MUST BE HOME</w:t>
      </w:r>
      <w:r w:rsidRPr="007D1D3A">
        <w:rPr>
          <w:color w:val="000000" w:themeColor="text1"/>
          <w:u w:color="000000" w:themeColor="text1"/>
        </w:rPr>
        <w:t>SCHOOLED FOR</w:t>
      </w:r>
      <w:r>
        <w:rPr>
          <w:color w:val="000000" w:themeColor="text1"/>
          <w:u w:color="000000" w:themeColor="text1"/>
        </w:rPr>
        <w:t xml:space="preserve"> A</w:t>
      </w:r>
      <w:r w:rsidRPr="007D1D3A">
        <w:rPr>
          <w:color w:val="000000" w:themeColor="text1"/>
          <w:u w:color="000000" w:themeColor="text1"/>
        </w:rPr>
        <w:t xml:space="preserve"> FULL ACADEMIC YEAR BEFORE THEY MAY PARTICIPATE IN SUCH INTERSCHOLASTIC </w:t>
      </w:r>
      <w:r w:rsidR="003E6470">
        <w:rPr>
          <w:color w:val="000000" w:themeColor="text1"/>
          <w:u w:color="000000" w:themeColor="text1"/>
        </w:rPr>
        <w:t>ACTIVITIES; AND TO MAKE THESE PROVISIONS EFFECTIVE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C58BE" w:rsidRPr="007D1D3A">
        <w:rPr>
          <w:color w:val="000000" w:themeColor="text1"/>
          <w:u w:color="000000" w:themeColor="text1"/>
        </w:rPr>
        <w:t>Section 59</w:t>
      </w:r>
      <w:r w:rsidR="00C868C3">
        <w:rPr>
          <w:color w:val="000000" w:themeColor="text1"/>
          <w:u w:color="000000" w:themeColor="text1"/>
        </w:rPr>
        <w:noBreakHyphen/>
      </w:r>
      <w:r w:rsidR="008C58BE" w:rsidRPr="007D1D3A">
        <w:rPr>
          <w:color w:val="000000" w:themeColor="text1"/>
          <w:u w:color="000000" w:themeColor="text1"/>
        </w:rPr>
        <w:t>63</w:t>
      </w:r>
      <w:r w:rsidR="00C868C3">
        <w:rPr>
          <w:color w:val="000000" w:themeColor="text1"/>
          <w:u w:color="000000" w:themeColor="text1"/>
        </w:rPr>
        <w:noBreakHyphen/>
      </w:r>
      <w:r w:rsidR="008C58BE" w:rsidRPr="007D1D3A">
        <w:rPr>
          <w:color w:val="000000" w:themeColor="text1"/>
          <w:u w:color="000000" w:themeColor="text1"/>
        </w:rPr>
        <w:t>100(A)(3) of the 1976 Code is amended to read:</w:t>
      </w:r>
    </w:p>
    <w:p w:rsidR="008C58BE" w:rsidRDefault="008C58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C58BE" w:rsidRDefault="008C58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“(3)</w:t>
      </w:r>
      <w:r>
        <w:rPr>
          <w:color w:val="000000" w:themeColor="text1"/>
          <w:u w:color="000000" w:themeColor="text1"/>
        </w:rPr>
        <w:tab/>
      </w:r>
      <w:r w:rsidR="00C868C3" w:rsidRPr="00C868C3">
        <w:t>‘</w:t>
      </w:r>
      <w:r w:rsidRPr="00B76E3D">
        <w:rPr>
          <w:strike/>
        </w:rPr>
        <w:t>Home school</w:t>
      </w:r>
      <w:r w:rsidRPr="00F7080D">
        <w:t xml:space="preserve"> </w:t>
      </w:r>
      <w:r w:rsidR="00B76E3D">
        <w:rPr>
          <w:u w:val="single"/>
        </w:rPr>
        <w:t>Homeschool</w:t>
      </w:r>
      <w:r w:rsidR="00B76E3D">
        <w:t xml:space="preserve"> </w:t>
      </w:r>
      <w:r w:rsidRPr="00F7080D">
        <w:t>student</w:t>
      </w:r>
      <w:r w:rsidR="00C868C3" w:rsidRPr="00C868C3">
        <w:t>’</w:t>
      </w:r>
      <w:r w:rsidRPr="00F7080D">
        <w:t xml:space="preserve"> is a child taught in accordance with Section 59</w:t>
      </w:r>
      <w:r w:rsidR="00C868C3">
        <w:noBreakHyphen/>
      </w:r>
      <w:r w:rsidRPr="00F7080D">
        <w:t>65</w:t>
      </w:r>
      <w:r w:rsidR="00C868C3">
        <w:noBreakHyphen/>
      </w:r>
      <w:r w:rsidRPr="00F7080D">
        <w:t>40, 59</w:t>
      </w:r>
      <w:r w:rsidR="00C868C3">
        <w:noBreakHyphen/>
      </w:r>
      <w:r w:rsidRPr="00F7080D">
        <w:t>65</w:t>
      </w:r>
      <w:r w:rsidR="00C868C3">
        <w:noBreakHyphen/>
      </w:r>
      <w:r w:rsidRPr="00F7080D">
        <w:t>45, or 59</w:t>
      </w:r>
      <w:r w:rsidR="00C868C3">
        <w:noBreakHyphen/>
      </w:r>
      <w:r w:rsidRPr="00F7080D">
        <w:t>65</w:t>
      </w:r>
      <w:r w:rsidR="00C868C3">
        <w:noBreakHyphen/>
      </w:r>
      <w:r w:rsidRPr="00F7080D">
        <w:t xml:space="preserve">47 </w:t>
      </w:r>
      <w:r w:rsidRPr="008C58BE">
        <w:rPr>
          <w:strike/>
        </w:rPr>
        <w:t>and has been taught in accordance with one of these sections for a full academic year prior to participating in an interscholastic activity pursuant to this section</w:t>
      </w:r>
      <w:r w:rsidRPr="00F7080D">
        <w:t>.</w:t>
      </w:r>
      <w:r>
        <w:t>”</w:t>
      </w: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03AC" w:rsidRDefault="00AC03A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58BE">
        <w:t>2</w:t>
      </w:r>
      <w:r>
        <w:t>.</w:t>
      </w:r>
      <w:r>
        <w:tab/>
        <w:t xml:space="preserve">This act takes effect </w:t>
      </w:r>
      <w:r w:rsidR="008C58BE">
        <w:t>July 1, 2020</w:t>
      </w:r>
      <w:r>
        <w:t>.</w:t>
      </w:r>
    </w:p>
    <w:p w:rsidR="00A414E0" w:rsidRDefault="00C868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2E0" w:rsidRDefault="005212E0" w:rsidP="005212E0">
      <w:pPr>
        <w:suppressAutoHyphens/>
      </w:pPr>
    </w:p>
    <w:sectPr w:rsidR="005212E0" w:rsidSect="005212E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03AC" w:rsidRDefault="00AC03AC" w:rsidP="009F0C77">
      <w:r>
        <w:separator/>
      </w:r>
    </w:p>
  </w:endnote>
  <w:endnote w:type="continuationSeparator" w:id="0">
    <w:p w:rsidR="00AC03AC" w:rsidRDefault="00AC0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6AF1AFF-5F71-4001-9CE9-CD8D6C43F0E5}"/>
    <w:embedBold r:id="rId2" w:fontKey="{AF88357E-E0DC-4B42-A018-E2174D54EA0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5410333C-8501-45FD-9E7F-B94D49882F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4B1D616-922A-4141-BA38-B2603C0E831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B9C118-5A75-4AA6-AB62-C983F99765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14E0" w:rsidRPr="005212E0" w:rsidRDefault="005212E0" w:rsidP="005212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03AC" w:rsidRDefault="00AC03AC" w:rsidP="009F0C77">
      <w:r>
        <w:separator/>
      </w:r>
    </w:p>
  </w:footnote>
  <w:footnote w:type="continuationSeparator" w:id="0">
    <w:p w:rsidR="00AC03AC" w:rsidRDefault="00AC0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37WAB20"/>
    <w:docVar w:name="CoverBillType" w:val="b"/>
    <w:docVar w:name="DocPath" w:val="L:\Council\bills\AGM\19637WAB20.DOCX"/>
    <w:docVar w:name="dvBillNumber" w:val="4667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AC03A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6470"/>
    <w:rsid w:val="003F6D79"/>
    <w:rsid w:val="0041760A"/>
    <w:rsid w:val="00417C01"/>
    <w:rsid w:val="004403BD"/>
    <w:rsid w:val="00461441"/>
    <w:rsid w:val="004809EE"/>
    <w:rsid w:val="004E7D54"/>
    <w:rsid w:val="005212E0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500D"/>
    <w:rsid w:val="006D58AA"/>
    <w:rsid w:val="00734F00"/>
    <w:rsid w:val="00767F96"/>
    <w:rsid w:val="007A70AE"/>
    <w:rsid w:val="008362E8"/>
    <w:rsid w:val="0085786E"/>
    <w:rsid w:val="0089232D"/>
    <w:rsid w:val="008A1768"/>
    <w:rsid w:val="008A489F"/>
    <w:rsid w:val="008C58BE"/>
    <w:rsid w:val="008F0F33"/>
    <w:rsid w:val="008F4429"/>
    <w:rsid w:val="0094021A"/>
    <w:rsid w:val="009B44AF"/>
    <w:rsid w:val="009C6A0B"/>
    <w:rsid w:val="009F0C77"/>
    <w:rsid w:val="009F4DD1"/>
    <w:rsid w:val="00A02543"/>
    <w:rsid w:val="00A414E0"/>
    <w:rsid w:val="00A41684"/>
    <w:rsid w:val="00A64E80"/>
    <w:rsid w:val="00A72BCD"/>
    <w:rsid w:val="00A741D9"/>
    <w:rsid w:val="00A833AB"/>
    <w:rsid w:val="00A9741D"/>
    <w:rsid w:val="00AC03AC"/>
    <w:rsid w:val="00AC34A2"/>
    <w:rsid w:val="00AD1C9A"/>
    <w:rsid w:val="00AD4B17"/>
    <w:rsid w:val="00B412D4"/>
    <w:rsid w:val="00B76E3D"/>
    <w:rsid w:val="00BE3C22"/>
    <w:rsid w:val="00C0345E"/>
    <w:rsid w:val="00C175C3"/>
    <w:rsid w:val="00C31C95"/>
    <w:rsid w:val="00C3483A"/>
    <w:rsid w:val="00C74E9D"/>
    <w:rsid w:val="00C826DD"/>
    <w:rsid w:val="00C82FD3"/>
    <w:rsid w:val="00C868C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4516FC6-0F80-45E6-A60E-117DDB029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E64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47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7332B-BE73-4974-9D50-9D7009421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142</Words>
  <Characters>752</Characters>
  <Application>Microsoft Office Word</Application>
  <DocSecurity>0</DocSecurity>
  <Lines>35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4667 Text of Previous Version (Nov. 20, 2019) - South Carolina Legislature Online</dc:title>
  <dc:creator>Angie Morgan</dc:creator>
  <cp:lastModifiedBy>S Wilson</cp:lastModifiedBy>
  <cp:revision>2</cp:revision>
  <cp:lastPrinted>2019-11-12T13:55:00Z</cp:lastPrinted>
  <dcterms:created xsi:type="dcterms:W3CDTF">2019-11-20T21:02:00Z</dcterms:created>
  <dcterms:modified xsi:type="dcterms:W3CDTF">2019-11-20T21:02:00Z</dcterms:modified>
</cp:coreProperties>
</file>